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32C" w:rsidRPr="004238A5" w:rsidRDefault="007A032C" w:rsidP="007A032C">
      <w:pPr>
        <w:ind w:left="-510"/>
        <w:jc w:val="center"/>
        <w:rPr>
          <w:rStyle w:val="Krepko"/>
        </w:rPr>
      </w:pPr>
    </w:p>
    <w:p w:rsidR="007A032C" w:rsidRDefault="007A032C" w:rsidP="007A032C">
      <w:pPr>
        <w:ind w:left="-510"/>
        <w:jc w:val="center"/>
        <w:rPr>
          <w:rFonts w:ascii="Eras Medium ITC" w:hAnsi="Eras Medium ITC"/>
          <w:sz w:val="28"/>
          <w:szCs w:val="28"/>
        </w:rPr>
      </w:pPr>
    </w:p>
    <w:p w:rsidR="007A032C" w:rsidRDefault="007A032C" w:rsidP="007A032C">
      <w:pPr>
        <w:ind w:left="-510"/>
        <w:jc w:val="center"/>
        <w:rPr>
          <w:rFonts w:ascii="Eras Medium ITC" w:hAnsi="Eras Medium ITC"/>
          <w:sz w:val="28"/>
          <w:szCs w:val="28"/>
        </w:rPr>
      </w:pPr>
    </w:p>
    <w:p w:rsidR="00980A39" w:rsidRPr="00D16E19" w:rsidRDefault="00EE5B2E" w:rsidP="007A032C">
      <w:pPr>
        <w:ind w:left="-510"/>
        <w:jc w:val="center"/>
        <w:rPr>
          <w:rFonts w:ascii="Eras Medium ITC" w:hAnsi="Eras Medium ITC"/>
          <w:sz w:val="28"/>
          <w:szCs w:val="28"/>
        </w:rPr>
      </w:pPr>
      <w:r w:rsidRPr="00D16E19">
        <w:rPr>
          <w:rFonts w:ascii="Eras Medium ITC" w:hAnsi="Eras Medium ITC"/>
          <w:sz w:val="28"/>
          <w:szCs w:val="28"/>
        </w:rPr>
        <w:t>Ime in priimek:</w:t>
      </w:r>
    </w:p>
    <w:p w:rsidR="00980A39" w:rsidRPr="00D16E19" w:rsidRDefault="00980A39" w:rsidP="007A032C">
      <w:pPr>
        <w:jc w:val="center"/>
        <w:rPr>
          <w:rFonts w:ascii="Eras Medium ITC" w:hAnsi="Eras Medium ITC"/>
          <w:sz w:val="28"/>
          <w:szCs w:val="28"/>
        </w:rPr>
      </w:pPr>
    </w:p>
    <w:p w:rsidR="00EE5B2E" w:rsidRPr="00D16E19" w:rsidRDefault="00EE5B2E" w:rsidP="007A032C">
      <w:pPr>
        <w:jc w:val="center"/>
        <w:rPr>
          <w:rFonts w:ascii="Eras Medium ITC" w:hAnsi="Eras Medium ITC"/>
          <w:sz w:val="28"/>
          <w:szCs w:val="28"/>
        </w:rPr>
      </w:pPr>
      <w:r w:rsidRPr="00D16E19">
        <w:rPr>
          <w:rFonts w:ascii="Eras Medium ITC" w:hAnsi="Eras Medium ITC"/>
          <w:sz w:val="28"/>
          <w:szCs w:val="28"/>
        </w:rPr>
        <w:t>__________________________</w:t>
      </w:r>
      <w:r w:rsidR="00980A39" w:rsidRPr="00D16E19">
        <w:rPr>
          <w:rFonts w:ascii="Eras Medium ITC" w:hAnsi="Eras Medium ITC"/>
          <w:sz w:val="28"/>
          <w:szCs w:val="28"/>
        </w:rPr>
        <w:t>_____</w:t>
      </w:r>
      <w:r w:rsidR="00D16E19">
        <w:rPr>
          <w:rFonts w:ascii="Eras Medium ITC" w:hAnsi="Eras Medium ITC"/>
          <w:sz w:val="28"/>
          <w:szCs w:val="28"/>
        </w:rPr>
        <w:t>_______________________</w:t>
      </w:r>
    </w:p>
    <w:p w:rsidR="00EE5B2E" w:rsidRPr="00D16E19" w:rsidRDefault="00EE5B2E" w:rsidP="007A032C">
      <w:pPr>
        <w:jc w:val="center"/>
        <w:rPr>
          <w:rFonts w:ascii="Eras Medium ITC" w:hAnsi="Eras Medium ITC"/>
          <w:sz w:val="28"/>
          <w:szCs w:val="28"/>
        </w:rPr>
      </w:pPr>
    </w:p>
    <w:p w:rsidR="00EE5B2E" w:rsidRPr="00D16E19" w:rsidRDefault="00EE5B2E" w:rsidP="007A032C">
      <w:pPr>
        <w:jc w:val="center"/>
        <w:rPr>
          <w:rFonts w:ascii="Eras Medium ITC" w:hAnsi="Eras Medium ITC"/>
          <w:sz w:val="28"/>
          <w:szCs w:val="28"/>
        </w:rPr>
      </w:pPr>
    </w:p>
    <w:p w:rsidR="00EE5B2E" w:rsidRPr="00D16E19" w:rsidRDefault="00EE5B2E" w:rsidP="007A032C">
      <w:pPr>
        <w:jc w:val="center"/>
        <w:rPr>
          <w:rFonts w:ascii="Eras Medium ITC" w:hAnsi="Eras Medium ITC"/>
          <w:sz w:val="28"/>
          <w:szCs w:val="28"/>
        </w:rPr>
      </w:pPr>
      <w:r w:rsidRPr="00D16E19">
        <w:rPr>
          <w:rFonts w:ascii="Eras Medium ITC" w:hAnsi="Eras Medium ITC"/>
          <w:sz w:val="28"/>
          <w:szCs w:val="28"/>
        </w:rPr>
        <w:t>Naslov:</w:t>
      </w:r>
    </w:p>
    <w:p w:rsidR="00980A39" w:rsidRPr="00D16E19" w:rsidRDefault="00980A39" w:rsidP="007A032C">
      <w:pPr>
        <w:jc w:val="center"/>
        <w:rPr>
          <w:rFonts w:ascii="Eras Medium ITC" w:hAnsi="Eras Medium ITC"/>
          <w:sz w:val="28"/>
          <w:szCs w:val="28"/>
        </w:rPr>
      </w:pPr>
    </w:p>
    <w:p w:rsidR="00980A39" w:rsidRPr="00D16E19" w:rsidRDefault="00980A39" w:rsidP="007A032C">
      <w:pPr>
        <w:jc w:val="center"/>
        <w:rPr>
          <w:rFonts w:ascii="Eras Medium ITC" w:hAnsi="Eras Medium ITC"/>
          <w:sz w:val="28"/>
          <w:szCs w:val="28"/>
        </w:rPr>
      </w:pPr>
      <w:r w:rsidRPr="00D16E19">
        <w:rPr>
          <w:rFonts w:ascii="Eras Medium ITC" w:hAnsi="Eras Medium ITC"/>
          <w:sz w:val="28"/>
          <w:szCs w:val="28"/>
        </w:rPr>
        <w:t>_______________________________</w:t>
      </w:r>
      <w:r w:rsidR="00D16E19">
        <w:rPr>
          <w:rFonts w:ascii="Eras Medium ITC" w:hAnsi="Eras Medium ITC"/>
          <w:sz w:val="28"/>
          <w:szCs w:val="28"/>
        </w:rPr>
        <w:t>_______________________</w:t>
      </w:r>
    </w:p>
    <w:p w:rsidR="00EE5B2E" w:rsidRPr="00D16E19" w:rsidRDefault="00980A39" w:rsidP="007A032C">
      <w:pPr>
        <w:jc w:val="center"/>
        <w:rPr>
          <w:rFonts w:ascii="Eras Medium ITC" w:hAnsi="Eras Medium ITC"/>
          <w:sz w:val="28"/>
          <w:szCs w:val="28"/>
        </w:rPr>
      </w:pPr>
      <w:r w:rsidRPr="00D16E19">
        <w:rPr>
          <w:rFonts w:ascii="Eras Medium ITC" w:hAnsi="Eras Medium ITC"/>
          <w:sz w:val="28"/>
          <w:szCs w:val="28"/>
        </w:rPr>
        <w:t>_______________________________</w:t>
      </w:r>
      <w:r w:rsidR="00D16E19">
        <w:rPr>
          <w:rFonts w:ascii="Eras Medium ITC" w:hAnsi="Eras Medium ITC"/>
          <w:sz w:val="28"/>
          <w:szCs w:val="28"/>
        </w:rPr>
        <w:t>_______________________</w:t>
      </w:r>
    </w:p>
    <w:p w:rsidR="00980A39" w:rsidRPr="00D16E19" w:rsidRDefault="00980A39" w:rsidP="007A032C">
      <w:pPr>
        <w:jc w:val="center"/>
        <w:rPr>
          <w:rFonts w:ascii="Eras Medium ITC" w:hAnsi="Eras Medium ITC"/>
          <w:sz w:val="28"/>
          <w:szCs w:val="28"/>
        </w:rPr>
      </w:pPr>
    </w:p>
    <w:p w:rsidR="00520AAE" w:rsidRPr="00D16E19" w:rsidRDefault="00520AAE" w:rsidP="007A032C">
      <w:pPr>
        <w:jc w:val="center"/>
        <w:rPr>
          <w:rFonts w:ascii="Eras Medium ITC" w:hAnsi="Eras Medium ITC"/>
          <w:sz w:val="28"/>
          <w:szCs w:val="28"/>
        </w:rPr>
      </w:pPr>
    </w:p>
    <w:p w:rsidR="00EE5B2E" w:rsidRPr="00D16E19" w:rsidRDefault="00EE5B2E" w:rsidP="007A032C">
      <w:pPr>
        <w:jc w:val="center"/>
        <w:rPr>
          <w:rFonts w:ascii="Eras Medium ITC" w:hAnsi="Eras Medium ITC"/>
          <w:sz w:val="28"/>
          <w:szCs w:val="28"/>
        </w:rPr>
      </w:pPr>
      <w:r w:rsidRPr="00D16E19">
        <w:rPr>
          <w:rFonts w:ascii="Eras Medium ITC" w:hAnsi="Eras Medium ITC"/>
          <w:sz w:val="28"/>
          <w:szCs w:val="28"/>
        </w:rPr>
        <w:t>Elektronski naslov:</w:t>
      </w:r>
    </w:p>
    <w:p w:rsidR="00980A39" w:rsidRPr="00D16E19" w:rsidRDefault="00980A39" w:rsidP="007A032C">
      <w:pPr>
        <w:jc w:val="center"/>
        <w:rPr>
          <w:rFonts w:ascii="Eras Medium ITC" w:hAnsi="Eras Medium ITC"/>
          <w:sz w:val="28"/>
          <w:szCs w:val="28"/>
        </w:rPr>
      </w:pPr>
    </w:p>
    <w:p w:rsidR="00EE5B2E" w:rsidRPr="00D16E19" w:rsidRDefault="00EE5B2E" w:rsidP="007A032C">
      <w:pPr>
        <w:jc w:val="center"/>
        <w:rPr>
          <w:rFonts w:ascii="Eras Medium ITC" w:hAnsi="Eras Medium ITC"/>
          <w:sz w:val="28"/>
          <w:szCs w:val="28"/>
        </w:rPr>
      </w:pPr>
      <w:r w:rsidRPr="00D16E19">
        <w:rPr>
          <w:rFonts w:ascii="Eras Medium ITC" w:hAnsi="Eras Medium ITC"/>
          <w:sz w:val="28"/>
          <w:szCs w:val="28"/>
        </w:rPr>
        <w:t>_______________________________</w:t>
      </w:r>
      <w:r w:rsidR="00D16E19">
        <w:rPr>
          <w:rFonts w:ascii="Eras Medium ITC" w:hAnsi="Eras Medium ITC"/>
          <w:sz w:val="28"/>
          <w:szCs w:val="28"/>
        </w:rPr>
        <w:t>_______________________</w:t>
      </w:r>
    </w:p>
    <w:p w:rsidR="00EE5B2E" w:rsidRPr="00D16E19" w:rsidRDefault="00EE5B2E" w:rsidP="007A032C">
      <w:pPr>
        <w:jc w:val="center"/>
        <w:rPr>
          <w:rFonts w:ascii="Eras Medium ITC" w:hAnsi="Eras Medium ITC"/>
          <w:sz w:val="28"/>
          <w:szCs w:val="28"/>
        </w:rPr>
      </w:pPr>
    </w:p>
    <w:p w:rsidR="002629E0" w:rsidRPr="00D16E19" w:rsidRDefault="002629E0" w:rsidP="007A032C">
      <w:pPr>
        <w:jc w:val="center"/>
        <w:rPr>
          <w:rFonts w:ascii="Eras Medium ITC" w:hAnsi="Eras Medium ITC"/>
          <w:sz w:val="28"/>
          <w:szCs w:val="28"/>
        </w:rPr>
      </w:pPr>
    </w:p>
    <w:p w:rsidR="00015E18" w:rsidRPr="00D16E19" w:rsidRDefault="00015E18" w:rsidP="007A032C">
      <w:pPr>
        <w:jc w:val="center"/>
        <w:rPr>
          <w:rFonts w:ascii="Eras Medium ITC" w:hAnsi="Eras Medium ITC"/>
          <w:sz w:val="28"/>
          <w:szCs w:val="28"/>
        </w:rPr>
      </w:pPr>
    </w:p>
    <w:p w:rsidR="002629E0" w:rsidRPr="00D16E19" w:rsidRDefault="002629E0" w:rsidP="007A032C">
      <w:pPr>
        <w:jc w:val="center"/>
        <w:rPr>
          <w:rFonts w:ascii="Eras Medium ITC" w:hAnsi="Eras Medium ITC"/>
          <w:sz w:val="28"/>
          <w:szCs w:val="28"/>
        </w:rPr>
      </w:pPr>
    </w:p>
    <w:p w:rsidR="002629E0" w:rsidRPr="00D16E19" w:rsidRDefault="002629E0" w:rsidP="007A032C">
      <w:pPr>
        <w:jc w:val="center"/>
        <w:rPr>
          <w:rFonts w:ascii="Eras Medium ITC" w:hAnsi="Eras Medium ITC"/>
          <w:sz w:val="28"/>
          <w:szCs w:val="28"/>
        </w:rPr>
      </w:pPr>
    </w:p>
    <w:p w:rsidR="00B1100C" w:rsidRDefault="00EE5B2E" w:rsidP="007A032C">
      <w:pPr>
        <w:jc w:val="center"/>
        <w:rPr>
          <w:rFonts w:ascii="Eras Medium ITC" w:hAnsi="Eras Medium ITC"/>
          <w:sz w:val="28"/>
          <w:szCs w:val="28"/>
        </w:rPr>
      </w:pPr>
      <w:r w:rsidRPr="00D16E19">
        <w:rPr>
          <w:rFonts w:ascii="Eras Medium ITC" w:hAnsi="Eras Medium ITC"/>
          <w:sz w:val="28"/>
          <w:szCs w:val="28"/>
        </w:rPr>
        <w:t>Izpolnjeno zloženko vrnite v</w:t>
      </w:r>
      <w:r w:rsidR="005E1B46" w:rsidRPr="00D16E19">
        <w:rPr>
          <w:rFonts w:ascii="Eras Medium ITC" w:hAnsi="Eras Medium ITC"/>
          <w:sz w:val="28"/>
          <w:szCs w:val="28"/>
        </w:rPr>
        <w:t xml:space="preserve"> knjižnico do konca oktobra 201</w:t>
      </w:r>
      <w:r w:rsidR="005D57FD" w:rsidRPr="00D16E19">
        <w:rPr>
          <w:rFonts w:ascii="Eras Medium ITC" w:hAnsi="Eras Medium ITC"/>
          <w:sz w:val="28"/>
          <w:szCs w:val="28"/>
        </w:rPr>
        <w:t>7</w:t>
      </w:r>
      <w:r w:rsidRPr="00D16E19">
        <w:rPr>
          <w:rFonts w:ascii="Eras Medium ITC" w:hAnsi="Eras Medium ITC"/>
          <w:sz w:val="28"/>
          <w:szCs w:val="28"/>
        </w:rPr>
        <w:t>.</w:t>
      </w:r>
    </w:p>
    <w:p w:rsidR="007A032C" w:rsidRDefault="007A032C" w:rsidP="007A032C">
      <w:pPr>
        <w:jc w:val="center"/>
        <w:rPr>
          <w:rFonts w:ascii="Eras Medium ITC" w:hAnsi="Eras Medium ITC"/>
          <w:sz w:val="28"/>
          <w:szCs w:val="28"/>
        </w:rPr>
      </w:pPr>
    </w:p>
    <w:p w:rsidR="007A032C" w:rsidRDefault="007A032C" w:rsidP="007A032C">
      <w:pPr>
        <w:jc w:val="center"/>
        <w:rPr>
          <w:rFonts w:ascii="Eras Medium ITC" w:hAnsi="Eras Medium ITC"/>
          <w:sz w:val="28"/>
          <w:szCs w:val="28"/>
        </w:rPr>
      </w:pPr>
    </w:p>
    <w:p w:rsidR="007A032C" w:rsidRDefault="007A032C" w:rsidP="007A032C">
      <w:pPr>
        <w:jc w:val="center"/>
        <w:rPr>
          <w:rFonts w:ascii="Eras Medium ITC" w:hAnsi="Eras Medium ITC"/>
          <w:sz w:val="28"/>
          <w:szCs w:val="28"/>
        </w:rPr>
      </w:pPr>
    </w:p>
    <w:p w:rsidR="00D16E19" w:rsidRPr="00D16E19" w:rsidRDefault="00D16E19" w:rsidP="007A032C">
      <w:pPr>
        <w:jc w:val="center"/>
        <w:rPr>
          <w:rFonts w:ascii="Eras Medium ITC" w:hAnsi="Eras Medium ITC"/>
        </w:rPr>
      </w:pPr>
    </w:p>
    <w:p w:rsidR="002E4558" w:rsidRPr="00015E18" w:rsidRDefault="002E4558" w:rsidP="007A032C">
      <w:pPr>
        <w:jc w:val="center"/>
        <w:rPr>
          <w:rFonts w:ascii="Tekton Pro" w:hAnsi="Tekton Pro"/>
        </w:rPr>
      </w:pPr>
    </w:p>
    <w:p w:rsidR="007A032C" w:rsidRDefault="00815342" w:rsidP="007A032C">
      <w:pPr>
        <w:jc w:val="center"/>
        <w:rPr>
          <w:color w:val="403152"/>
          <w:sz w:val="28"/>
          <w:szCs w:val="28"/>
        </w:rPr>
      </w:pPr>
      <w:r>
        <w:rPr>
          <w:noProof/>
        </w:rPr>
        <w:lastRenderedPageBreak/>
        <w:drawing>
          <wp:anchor distT="24384" distB="22733" distL="156972" distR="154051" simplePos="0" relativeHeight="251666944" behindDoc="0" locked="0" layoutInCell="1" allowOverlap="1" wp14:anchorId="3D0A8B63" wp14:editId="589224D6">
            <wp:simplePos x="0" y="0"/>
            <wp:positionH relativeFrom="column">
              <wp:posOffset>1007110</wp:posOffset>
            </wp:positionH>
            <wp:positionV relativeFrom="paragraph">
              <wp:posOffset>111125</wp:posOffset>
            </wp:positionV>
            <wp:extent cx="636905" cy="909320"/>
            <wp:effectExtent l="76200" t="57150" r="48895" b="43180"/>
            <wp:wrapNone/>
            <wp:docPr id="8" name="Slika 8" descr="Rezultat iskanja slik za  Cleave, C.: Zlato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Rezultat iskanja slik za  Cleave, C.: Zlato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59793">
                      <a:off x="0" y="0"/>
                      <a:ext cx="636905" cy="90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40315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7515B2FF" wp14:editId="5C80D898">
                <wp:simplePos x="0" y="0"/>
                <wp:positionH relativeFrom="column">
                  <wp:posOffset>208326</wp:posOffset>
                </wp:positionH>
                <wp:positionV relativeFrom="paragraph">
                  <wp:posOffset>148728</wp:posOffset>
                </wp:positionV>
                <wp:extent cx="2302326" cy="5871990"/>
                <wp:effectExtent l="0" t="0" r="22225" b="14605"/>
                <wp:wrapNone/>
                <wp:docPr id="25" name="Zaobljeni pravokot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2326" cy="58719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25" o:spid="_x0000_s1026" style="position:absolute;margin-left:16.4pt;margin-top:11.7pt;width:181.3pt;height:462.35pt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" fillcolor="white [3212]" strokecolor="#7f7f7f [1612]" strokeweight="2pt"/>
            </w:pict>
          </mc:Fallback>
        </mc:AlternateContent>
      </w:r>
    </w:p>
    <w:p w:rsidR="007A032C" w:rsidRDefault="00815342" w:rsidP="007A032C">
      <w:pPr>
        <w:jc w:val="center"/>
        <w:rPr>
          <w:color w:val="403152"/>
          <w:sz w:val="28"/>
          <w:szCs w:val="28"/>
        </w:rPr>
      </w:pPr>
      <w:r>
        <w:rPr>
          <w:noProof/>
        </w:rPr>
        <w:drawing>
          <wp:anchor distT="42672" distB="42672" distL="181356" distR="180467" simplePos="0" relativeHeight="251665920" behindDoc="0" locked="0" layoutInCell="1" allowOverlap="1" wp14:anchorId="49AFB5DD" wp14:editId="74E0AD0F">
            <wp:simplePos x="0" y="0"/>
            <wp:positionH relativeFrom="column">
              <wp:posOffset>307975</wp:posOffset>
            </wp:positionH>
            <wp:positionV relativeFrom="paragraph">
              <wp:posOffset>21590</wp:posOffset>
            </wp:positionV>
            <wp:extent cx="708660" cy="913765"/>
            <wp:effectExtent l="95250" t="57150" r="110490" b="57785"/>
            <wp:wrapNone/>
            <wp:docPr id="7" name="Slika 7" descr="Rezultat iskanja slik za Babica vas pozdravlja in se opravičuje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Rezultat iskanja slik za Babica vas pozdravlja in se opravičuje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33569">
                      <a:off x="0" y="0"/>
                      <a:ext cx="708660" cy="913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9497" distL="205740" distR="204724" simplePos="0" relativeHeight="251684352" behindDoc="0" locked="0" layoutInCell="1" allowOverlap="1" wp14:anchorId="0EBC4AD0" wp14:editId="688ECF33">
            <wp:simplePos x="0" y="0"/>
            <wp:positionH relativeFrom="column">
              <wp:posOffset>1485900</wp:posOffset>
            </wp:positionH>
            <wp:positionV relativeFrom="paragraph">
              <wp:posOffset>19050</wp:posOffset>
            </wp:positionV>
            <wp:extent cx="725805" cy="1130935"/>
            <wp:effectExtent l="114300" t="57150" r="112395" b="69215"/>
            <wp:wrapNone/>
            <wp:docPr id="31" name="Slika 31" descr="Rezultat iskanja slik za  Tuma, T.: Češnje, bele in rdeče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lika 31" descr="Rezultat iskanja slik za  Tuma, T.: Češnje, bele in rdeče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3924">
                      <a:off x="0" y="0"/>
                      <a:ext cx="725805" cy="1130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32C" w:rsidRDefault="007A032C" w:rsidP="007A032C">
      <w:pPr>
        <w:jc w:val="center"/>
        <w:rPr>
          <w:color w:val="403152"/>
          <w:sz w:val="28"/>
          <w:szCs w:val="28"/>
        </w:rPr>
      </w:pPr>
    </w:p>
    <w:p w:rsidR="005862E3" w:rsidRPr="000115C7" w:rsidRDefault="005862E3" w:rsidP="007A032C">
      <w:pPr>
        <w:jc w:val="center"/>
        <w:rPr>
          <w:color w:val="403152"/>
          <w:sz w:val="28"/>
          <w:szCs w:val="28"/>
        </w:rPr>
      </w:pPr>
    </w:p>
    <w:p w:rsidR="005862E3" w:rsidRDefault="005862E3" w:rsidP="007A032C">
      <w:pPr>
        <w:jc w:val="center"/>
        <w:rPr>
          <w:sz w:val="20"/>
          <w:szCs w:val="20"/>
        </w:rPr>
      </w:pPr>
    </w:p>
    <w:p w:rsidR="005862E3" w:rsidRDefault="00815342" w:rsidP="007A032C">
      <w:pPr>
        <w:jc w:val="center"/>
        <w:rPr>
          <w:sz w:val="20"/>
          <w:szCs w:val="20"/>
        </w:rPr>
      </w:pPr>
      <w:r>
        <w:rPr>
          <w:noProof/>
        </w:rPr>
        <w:drawing>
          <wp:anchor distT="48768" distB="47371" distL="211836" distR="213106" simplePos="0" relativeHeight="251670016" behindDoc="0" locked="0" layoutInCell="1" allowOverlap="1" wp14:anchorId="64E585F6" wp14:editId="5451273A">
            <wp:simplePos x="0" y="0"/>
            <wp:positionH relativeFrom="column">
              <wp:posOffset>1581150</wp:posOffset>
            </wp:positionH>
            <wp:positionV relativeFrom="paragraph">
              <wp:posOffset>46355</wp:posOffset>
            </wp:positionV>
            <wp:extent cx="852170" cy="1238250"/>
            <wp:effectExtent l="114300" t="76200" r="100330" b="76200"/>
            <wp:wrapNone/>
            <wp:docPr id="11" name="Slika 11" descr="Rezultat iskanja slik za Besede nad oblaki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Rezultat iskanja slik za Besede nad oblaki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15443">
                      <a:off x="0" y="0"/>
                      <a:ext cx="852170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0" locked="0" layoutInCell="1" allowOverlap="1" wp14:anchorId="485AB562" wp14:editId="5AED5E38">
            <wp:simplePos x="0" y="0"/>
            <wp:positionH relativeFrom="column">
              <wp:posOffset>353695</wp:posOffset>
            </wp:positionH>
            <wp:positionV relativeFrom="paragraph">
              <wp:posOffset>99060</wp:posOffset>
            </wp:positionV>
            <wp:extent cx="693420" cy="1050290"/>
            <wp:effectExtent l="0" t="0" r="0" b="0"/>
            <wp:wrapNone/>
            <wp:docPr id="24" name="Slika 24" descr="Rezultat iskanja slik za  Pregl, S.: Poker z ničlami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4" descr="Rezultat iskanja slik za  Pregl, S.: Poker z ničlami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1050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2E3" w:rsidRDefault="00815342" w:rsidP="007A032C">
      <w:pPr>
        <w:jc w:val="center"/>
        <w:rPr>
          <w:sz w:val="20"/>
          <w:szCs w:val="20"/>
        </w:rPr>
      </w:pPr>
      <w:r>
        <w:rPr>
          <w:noProof/>
        </w:rPr>
        <w:drawing>
          <wp:anchor distT="30480" distB="30988" distL="169164" distR="170180" simplePos="0" relativeHeight="251682304" behindDoc="0" locked="0" layoutInCell="1" allowOverlap="1" wp14:anchorId="26CFBE7E" wp14:editId="0ACB9CE7">
            <wp:simplePos x="0" y="0"/>
            <wp:positionH relativeFrom="column">
              <wp:posOffset>1036955</wp:posOffset>
            </wp:positionH>
            <wp:positionV relativeFrom="paragraph">
              <wp:posOffset>13335</wp:posOffset>
            </wp:positionV>
            <wp:extent cx="688975" cy="1092200"/>
            <wp:effectExtent l="76200" t="38100" r="73025" b="50800"/>
            <wp:wrapNone/>
            <wp:docPr id="23" name="Slika 23" descr="Rezultat iskanja slik za  Musso, G.: In potem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 descr="Rezultat iskanja slik za  Musso, G.: In potem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09533">
                      <a:off x="0" y="0"/>
                      <a:ext cx="688975" cy="109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2E3" w:rsidRDefault="005862E3" w:rsidP="007A032C">
      <w:pPr>
        <w:jc w:val="center"/>
        <w:rPr>
          <w:sz w:val="20"/>
          <w:szCs w:val="20"/>
        </w:rPr>
      </w:pPr>
    </w:p>
    <w:p w:rsidR="005862E3" w:rsidRDefault="005862E3" w:rsidP="007A032C">
      <w:pPr>
        <w:jc w:val="center"/>
        <w:rPr>
          <w:sz w:val="20"/>
          <w:szCs w:val="20"/>
        </w:rPr>
      </w:pPr>
    </w:p>
    <w:p w:rsidR="005862E3" w:rsidRDefault="005862E3" w:rsidP="007A032C">
      <w:pPr>
        <w:jc w:val="center"/>
        <w:rPr>
          <w:sz w:val="20"/>
          <w:szCs w:val="20"/>
        </w:rPr>
      </w:pPr>
    </w:p>
    <w:p w:rsidR="005862E3" w:rsidRDefault="005862E3" w:rsidP="007A032C">
      <w:pPr>
        <w:jc w:val="center"/>
        <w:rPr>
          <w:sz w:val="20"/>
          <w:szCs w:val="20"/>
        </w:rPr>
      </w:pPr>
      <w:r>
        <w:rPr>
          <w:noProof/>
        </w:rPr>
        <w:drawing>
          <wp:anchor distT="30480" distB="29591" distL="175260" distR="175133" simplePos="0" relativeHeight="251671040" behindDoc="0" locked="0" layoutInCell="1" allowOverlap="1" wp14:anchorId="2BFC4A9E" wp14:editId="08C757A2">
            <wp:simplePos x="0" y="0"/>
            <wp:positionH relativeFrom="column">
              <wp:posOffset>285444</wp:posOffset>
            </wp:positionH>
            <wp:positionV relativeFrom="paragraph">
              <wp:posOffset>85044</wp:posOffset>
            </wp:positionV>
            <wp:extent cx="871982" cy="1348359"/>
            <wp:effectExtent l="95250" t="57150" r="99695" b="61595"/>
            <wp:wrapNone/>
            <wp:docPr id="12" name="Slika 12" descr="Rezultat iskanja slik za Očim in pankrt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Rezultat iskanja slik za Očim in pankrt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0460">
                      <a:off x="0" y="0"/>
                      <a:ext cx="871982" cy="13483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2E3" w:rsidRPr="008953A4" w:rsidRDefault="005862E3" w:rsidP="007A032C">
      <w:pPr>
        <w:jc w:val="center"/>
        <w:rPr>
          <w:sz w:val="20"/>
          <w:szCs w:val="20"/>
        </w:rPr>
      </w:pPr>
    </w:p>
    <w:p w:rsidR="005862E3" w:rsidRPr="00001E92" w:rsidRDefault="00815342" w:rsidP="007A032C">
      <w:pPr>
        <w:jc w:val="center"/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13B45600" wp14:editId="0853F620">
            <wp:simplePos x="0" y="0"/>
            <wp:positionH relativeFrom="column">
              <wp:posOffset>1609090</wp:posOffset>
            </wp:positionH>
            <wp:positionV relativeFrom="paragraph">
              <wp:posOffset>27305</wp:posOffset>
            </wp:positionV>
            <wp:extent cx="720725" cy="927100"/>
            <wp:effectExtent l="0" t="0" r="3175" b="6350"/>
            <wp:wrapNone/>
            <wp:docPr id="10" name="Slika 10" descr="Rezultat iskanja slik za .: Nulta številka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Rezultat iskanja slik za .: Nulta številka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92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2E3" w:rsidRDefault="00815342" w:rsidP="007A032C">
      <w:pPr>
        <w:jc w:val="center"/>
      </w:pPr>
      <w:r>
        <w:rPr>
          <w:noProof/>
        </w:rPr>
        <w:drawing>
          <wp:anchor distT="48768" distB="51816" distL="242316" distR="239776" simplePos="0" relativeHeight="251672064" behindDoc="0" locked="0" layoutInCell="1" allowOverlap="1" wp14:anchorId="79E7189F" wp14:editId="31A87317">
            <wp:simplePos x="0" y="0"/>
            <wp:positionH relativeFrom="column">
              <wp:posOffset>1009650</wp:posOffset>
            </wp:positionH>
            <wp:positionV relativeFrom="paragraph">
              <wp:posOffset>34290</wp:posOffset>
            </wp:positionV>
            <wp:extent cx="794385" cy="1264285"/>
            <wp:effectExtent l="152400" t="76200" r="120015" b="69215"/>
            <wp:wrapNone/>
            <wp:docPr id="13" name="Slika 13" descr="Rezultat iskanja slik za Pride mačka na obisk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Rezultat iskanja slik za Pride mačka na obisk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2" r="17204"/>
                    <a:stretch/>
                  </pic:blipFill>
                  <pic:spPr bwMode="auto">
                    <a:xfrm rot="20607742">
                      <a:off x="0" y="0"/>
                      <a:ext cx="794385" cy="1264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2E3" w:rsidRDefault="005862E3" w:rsidP="007A032C">
      <w:pPr>
        <w:jc w:val="center"/>
      </w:pPr>
    </w:p>
    <w:p w:rsidR="005862E3" w:rsidRPr="00815342" w:rsidRDefault="00815342" w:rsidP="007A032C">
      <w:pPr>
        <w:jc w:val="center"/>
        <w:rPr>
          <w:rFonts w:ascii="Footlight MT Light" w:hAnsi="Footlight MT Light"/>
          <w:i/>
          <w:color w:val="943634"/>
          <w:sz w:val="28"/>
          <w:szCs w:val="28"/>
        </w:rPr>
      </w:pPr>
      <w:r w:rsidRPr="00815342">
        <w:rPr>
          <w:i/>
          <w:noProof/>
        </w:rPr>
        <w:drawing>
          <wp:anchor distT="73152" distB="76200" distL="230124" distR="231775" simplePos="0" relativeHeight="251673088" behindDoc="0" locked="0" layoutInCell="1" allowOverlap="1" wp14:anchorId="2B2F34DA" wp14:editId="4D0B5F5E">
            <wp:simplePos x="0" y="0"/>
            <wp:positionH relativeFrom="column">
              <wp:posOffset>1814830</wp:posOffset>
            </wp:positionH>
            <wp:positionV relativeFrom="paragraph">
              <wp:posOffset>135890</wp:posOffset>
            </wp:positionV>
            <wp:extent cx="687705" cy="888365"/>
            <wp:effectExtent l="95250" t="57150" r="93345" b="64135"/>
            <wp:wrapNone/>
            <wp:docPr id="14" name="Slika 14" descr="Rezultat iskanja slik za Nenavadno romanje Harolda Frya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Rezultat iskanja slik za Nenavadno romanje Harolda Frya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58009">
                      <a:off x="0" y="0"/>
                      <a:ext cx="687705" cy="888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2E3" w:rsidRPr="004A4C2E" w:rsidRDefault="00815342" w:rsidP="007A032C">
      <w:pPr>
        <w:jc w:val="center"/>
        <w:rPr>
          <w:rFonts w:ascii="Maiandra GD" w:hAnsi="Maiandra GD"/>
          <w:sz w:val="28"/>
          <w:szCs w:val="28"/>
        </w:rPr>
      </w:pPr>
      <w:r>
        <w:rPr>
          <w:noProof/>
        </w:rPr>
        <w:drawing>
          <wp:anchor distT="36576" distB="39370" distL="199644" distR="198247" simplePos="0" relativeHeight="251676160" behindDoc="0" locked="0" layoutInCell="1" allowOverlap="1" wp14:anchorId="2A952515" wp14:editId="36BC598A">
            <wp:simplePos x="0" y="0"/>
            <wp:positionH relativeFrom="column">
              <wp:posOffset>308510</wp:posOffset>
            </wp:positionH>
            <wp:positionV relativeFrom="paragraph">
              <wp:posOffset>58210</wp:posOffset>
            </wp:positionV>
            <wp:extent cx="812165" cy="1271270"/>
            <wp:effectExtent l="190500" t="76200" r="159385" b="81280"/>
            <wp:wrapNone/>
            <wp:docPr id="17" name="Slika 17" descr="Rezultat iskanja slik za  Lundberg, K.: Yarden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Rezultat iskanja slik za  Lundberg, K.: Yarden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19" r="26823"/>
                    <a:stretch/>
                  </pic:blipFill>
                  <pic:spPr bwMode="auto">
                    <a:xfrm rot="20190369">
                      <a:off x="0" y="0"/>
                      <a:ext cx="812165" cy="1271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2E3" w:rsidRDefault="005862E3" w:rsidP="007A032C">
      <w:pPr>
        <w:jc w:val="center"/>
        <w:rPr>
          <w:rFonts w:ascii="Maiandra GD" w:hAnsi="Maiandra GD"/>
        </w:rPr>
      </w:pPr>
    </w:p>
    <w:p w:rsidR="005862E3" w:rsidRDefault="00D16E19" w:rsidP="007A032C">
      <w:pPr>
        <w:jc w:val="center"/>
        <w:rPr>
          <w:sz w:val="28"/>
          <w:szCs w:val="28"/>
        </w:rPr>
      </w:pPr>
      <w:r>
        <w:rPr>
          <w:noProof/>
        </w:rPr>
        <w:drawing>
          <wp:anchor distT="48768" distB="45974" distL="224028" distR="220599" simplePos="0" relativeHeight="251675136" behindDoc="0" locked="0" layoutInCell="1" allowOverlap="1" wp14:anchorId="7257237C" wp14:editId="13F92F8E">
            <wp:simplePos x="0" y="0"/>
            <wp:positionH relativeFrom="column">
              <wp:posOffset>1585434</wp:posOffset>
            </wp:positionH>
            <wp:positionV relativeFrom="paragraph">
              <wp:posOffset>192910</wp:posOffset>
            </wp:positionV>
            <wp:extent cx="801370" cy="1227455"/>
            <wp:effectExtent l="133350" t="76200" r="113030" b="67945"/>
            <wp:wrapNone/>
            <wp:docPr id="16" name="Slika 16" descr="Rezultat iskanja slik za Alah pod Sveto Trojico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Rezultat iskanja slik za Alah pod Sveto Trojico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0947">
                      <a:off x="0" y="0"/>
                      <a:ext cx="801370" cy="1227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2E3" w:rsidRDefault="00815342" w:rsidP="007A032C">
      <w:pPr>
        <w:jc w:val="center"/>
        <w:rPr>
          <w:sz w:val="20"/>
          <w:szCs w:val="20"/>
        </w:rPr>
      </w:pPr>
      <w:r>
        <w:rPr>
          <w:noProof/>
        </w:rPr>
        <w:drawing>
          <wp:anchor distT="48768" distB="49657" distL="230124" distR="233045" simplePos="0" relativeHeight="251667968" behindDoc="0" locked="0" layoutInCell="1" allowOverlap="1" wp14:anchorId="74D85C43" wp14:editId="2B587053">
            <wp:simplePos x="0" y="0"/>
            <wp:positionH relativeFrom="column">
              <wp:posOffset>909955</wp:posOffset>
            </wp:positionH>
            <wp:positionV relativeFrom="paragraph">
              <wp:posOffset>40005</wp:posOffset>
            </wp:positionV>
            <wp:extent cx="734060" cy="1090295"/>
            <wp:effectExtent l="133350" t="57150" r="142240" b="71755"/>
            <wp:wrapNone/>
            <wp:docPr id="9" name="Slika 9" descr="Rezultat iskanja slik za Pevci pozabljenih pesmi knjiga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Rezultat iskanja slik za Pevci pozabljenih pesmi knjiga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32115">
                      <a:off x="0" y="0"/>
                      <a:ext cx="734060" cy="1090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2E3" w:rsidRDefault="005862E3" w:rsidP="007A032C">
      <w:pPr>
        <w:jc w:val="center"/>
        <w:rPr>
          <w:sz w:val="20"/>
          <w:szCs w:val="20"/>
        </w:rPr>
      </w:pPr>
    </w:p>
    <w:p w:rsidR="005862E3" w:rsidRDefault="005862E3" w:rsidP="007A032C">
      <w:pPr>
        <w:jc w:val="center"/>
        <w:rPr>
          <w:sz w:val="20"/>
          <w:szCs w:val="20"/>
        </w:rPr>
      </w:pPr>
    </w:p>
    <w:p w:rsidR="005862E3" w:rsidRDefault="00D16E19" w:rsidP="007A032C">
      <w:pPr>
        <w:jc w:val="center"/>
        <w:rPr>
          <w:sz w:val="20"/>
          <w:szCs w:val="20"/>
        </w:rPr>
      </w:pPr>
      <w:r>
        <w:rPr>
          <w:noProof/>
        </w:rPr>
        <w:drawing>
          <wp:anchor distT="0" distB="1270" distL="114300" distR="117348" simplePos="0" relativeHeight="251685376" behindDoc="0" locked="0" layoutInCell="1" allowOverlap="1" wp14:anchorId="7E0DB1EB" wp14:editId="6E6F894B">
            <wp:simplePos x="0" y="0"/>
            <wp:positionH relativeFrom="column">
              <wp:posOffset>241377</wp:posOffset>
            </wp:positionH>
            <wp:positionV relativeFrom="paragraph">
              <wp:posOffset>123167</wp:posOffset>
            </wp:positionV>
            <wp:extent cx="704215" cy="1071880"/>
            <wp:effectExtent l="0" t="0" r="635" b="0"/>
            <wp:wrapNone/>
            <wp:docPr id="30" name="Slika 30" descr="Rezultat iskanja slik za  Santo, C. M.: Korenine oljčnega drevesa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lika 30" descr="Rezultat iskanja slik za  Santo, C. M.: Korenine oljčnega drevesa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80"/>
                    <a:stretch/>
                  </pic:blipFill>
                  <pic:spPr bwMode="auto">
                    <a:xfrm>
                      <a:off x="0" y="0"/>
                      <a:ext cx="704215" cy="1071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2E3" w:rsidRDefault="005862E3" w:rsidP="007A032C">
      <w:pPr>
        <w:jc w:val="center"/>
        <w:rPr>
          <w:sz w:val="20"/>
          <w:szCs w:val="20"/>
        </w:rPr>
      </w:pPr>
    </w:p>
    <w:p w:rsidR="005862E3" w:rsidRDefault="00815342" w:rsidP="007A032C">
      <w:pPr>
        <w:jc w:val="center"/>
        <w:rPr>
          <w:sz w:val="20"/>
          <w:szCs w:val="20"/>
        </w:rPr>
      </w:pPr>
      <w:r>
        <w:rPr>
          <w:noProof/>
        </w:rPr>
        <w:drawing>
          <wp:anchor distT="48768" distB="46990" distL="230124" distR="231648" simplePos="0" relativeHeight="251680256" behindDoc="0" locked="0" layoutInCell="1" allowOverlap="1" wp14:anchorId="5FEFDD0C" wp14:editId="0FFFFC20">
            <wp:simplePos x="0" y="0"/>
            <wp:positionH relativeFrom="column">
              <wp:posOffset>1001395</wp:posOffset>
            </wp:positionH>
            <wp:positionV relativeFrom="paragraph">
              <wp:posOffset>71755</wp:posOffset>
            </wp:positionV>
            <wp:extent cx="784225" cy="1202690"/>
            <wp:effectExtent l="133350" t="76200" r="149225" b="73660"/>
            <wp:wrapNone/>
            <wp:docPr id="21" name="Slika 21" descr="Rezultat iskanja slik za  Mešković, A.: Ukulele jam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 descr="Rezultat iskanja slik za  Mešković, A.: Ukulele jam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3030">
                      <a:off x="0" y="0"/>
                      <a:ext cx="784225" cy="1202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E19">
        <w:rPr>
          <w:noProof/>
        </w:rPr>
        <w:drawing>
          <wp:anchor distT="0" distB="2159" distL="114300" distR="114300" simplePos="0" relativeHeight="251678208" behindDoc="0" locked="0" layoutInCell="1" allowOverlap="1" wp14:anchorId="16E1471E" wp14:editId="5B7219D8">
            <wp:simplePos x="0" y="0"/>
            <wp:positionH relativeFrom="column">
              <wp:posOffset>1640519</wp:posOffset>
            </wp:positionH>
            <wp:positionV relativeFrom="paragraph">
              <wp:posOffset>96107</wp:posOffset>
            </wp:positionV>
            <wp:extent cx="758825" cy="1088390"/>
            <wp:effectExtent l="0" t="0" r="3175" b="0"/>
            <wp:wrapNone/>
            <wp:docPr id="19" name="Slika 19" descr="Rezultat iskanja slik za  McEwan, IAN.: V imenu otroka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 descr="Rezultat iskanja slik za  McEwan, IAN.: V imenu otroka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088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2E3" w:rsidRDefault="005862E3" w:rsidP="007A032C">
      <w:pPr>
        <w:jc w:val="center"/>
        <w:rPr>
          <w:sz w:val="20"/>
          <w:szCs w:val="20"/>
        </w:rPr>
      </w:pPr>
    </w:p>
    <w:p w:rsidR="005862E3" w:rsidRDefault="005862E3" w:rsidP="007A032C">
      <w:pPr>
        <w:jc w:val="center"/>
        <w:rPr>
          <w:sz w:val="20"/>
          <w:szCs w:val="20"/>
        </w:rPr>
      </w:pPr>
    </w:p>
    <w:p w:rsidR="005862E3" w:rsidRDefault="005862E3" w:rsidP="007A032C">
      <w:pPr>
        <w:jc w:val="center"/>
        <w:rPr>
          <w:sz w:val="20"/>
          <w:szCs w:val="20"/>
        </w:rPr>
      </w:pPr>
    </w:p>
    <w:p w:rsidR="005862E3" w:rsidRDefault="005862E3" w:rsidP="007A032C">
      <w:pPr>
        <w:jc w:val="center"/>
        <w:rPr>
          <w:sz w:val="20"/>
          <w:szCs w:val="20"/>
        </w:rPr>
      </w:pPr>
    </w:p>
    <w:p w:rsidR="005862E3" w:rsidRDefault="005862E3" w:rsidP="007A032C">
      <w:pPr>
        <w:jc w:val="center"/>
        <w:rPr>
          <w:sz w:val="20"/>
          <w:szCs w:val="20"/>
        </w:rPr>
      </w:pPr>
    </w:p>
    <w:p w:rsidR="005862E3" w:rsidRDefault="00815342" w:rsidP="007A032C">
      <w:pPr>
        <w:jc w:val="center"/>
        <w:rPr>
          <w:sz w:val="20"/>
          <w:szCs w:val="20"/>
        </w:rPr>
      </w:pPr>
      <w:r>
        <w:rPr>
          <w:noProof/>
        </w:rPr>
        <w:drawing>
          <wp:anchor distT="79248" distB="83058" distL="242316" distR="240919" simplePos="0" relativeHeight="251677184" behindDoc="0" locked="0" layoutInCell="1" allowOverlap="1" wp14:anchorId="2F7FC633" wp14:editId="53E36F10">
            <wp:simplePos x="0" y="0"/>
            <wp:positionH relativeFrom="column">
              <wp:posOffset>295910</wp:posOffset>
            </wp:positionH>
            <wp:positionV relativeFrom="paragraph">
              <wp:posOffset>111125</wp:posOffset>
            </wp:positionV>
            <wp:extent cx="733425" cy="947420"/>
            <wp:effectExtent l="114300" t="76200" r="85725" b="62230"/>
            <wp:wrapNone/>
            <wp:docPr id="18" name="Slika 18" descr="Rezultat iskanja slik za  Mazzantini, M.: Ne premikaj se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 descr="Rezultat iskanja slik za  Mazzantini, M.: Ne premikaj se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62312">
                      <a:off x="0" y="0"/>
                      <a:ext cx="733425" cy="947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2E3" w:rsidRDefault="00815342" w:rsidP="007A032C">
      <w:pPr>
        <w:jc w:val="center"/>
        <w:rPr>
          <w:sz w:val="20"/>
          <w:szCs w:val="20"/>
        </w:rPr>
      </w:pPr>
      <w:r>
        <w:rPr>
          <w:noProof/>
        </w:rPr>
        <w:drawing>
          <wp:anchor distT="42672" distB="43561" distL="199644" distR="197485" simplePos="0" relativeHeight="251681280" behindDoc="0" locked="0" layoutInCell="1" allowOverlap="1" wp14:anchorId="28B7C679" wp14:editId="2D45DBA3">
            <wp:simplePos x="0" y="0"/>
            <wp:positionH relativeFrom="column">
              <wp:posOffset>1659255</wp:posOffset>
            </wp:positionH>
            <wp:positionV relativeFrom="paragraph">
              <wp:posOffset>17145</wp:posOffset>
            </wp:positionV>
            <wp:extent cx="634365" cy="972185"/>
            <wp:effectExtent l="76200" t="57150" r="89535" b="56515"/>
            <wp:wrapNone/>
            <wp:docPr id="22" name="Slika 22" descr="Rezultat iskanja slik za  Murakami, H.: Brezbarvni Tsukuru Tazaki in njegova leta romanja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Rezultat iskanja slik za  Murakami, H.: Brezbarvni Tsukuru Tazaki in njegova leta romanja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5578">
                      <a:off x="0" y="0"/>
                      <a:ext cx="634365" cy="972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2E3" w:rsidRDefault="00815342" w:rsidP="007A032C">
      <w:pPr>
        <w:jc w:val="center"/>
        <w:rPr>
          <w:sz w:val="20"/>
          <w:szCs w:val="20"/>
        </w:rPr>
      </w:pPr>
      <w:r>
        <w:rPr>
          <w:noProof/>
        </w:rPr>
        <w:drawing>
          <wp:anchor distT="0" distB="1778" distL="114300" distR="115316" simplePos="0" relativeHeight="251679232" behindDoc="0" locked="0" layoutInCell="1" allowOverlap="1" wp14:anchorId="28D602FD" wp14:editId="353D6459">
            <wp:simplePos x="0" y="0"/>
            <wp:positionH relativeFrom="column">
              <wp:posOffset>975360</wp:posOffset>
            </wp:positionH>
            <wp:positionV relativeFrom="paragraph">
              <wp:posOffset>133350</wp:posOffset>
            </wp:positionV>
            <wp:extent cx="565785" cy="777240"/>
            <wp:effectExtent l="0" t="0" r="5715" b="3810"/>
            <wp:wrapNone/>
            <wp:docPr id="20" name="Slika 20" descr="Rezultat iskanja slik za  Mersbergen, J. van: Zadnji pobeg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 descr="Rezultat iskanja slik za  Mersbergen, J. van: Zadnji pobeg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777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2E3" w:rsidRDefault="005862E3" w:rsidP="007A032C">
      <w:pPr>
        <w:jc w:val="center"/>
        <w:rPr>
          <w:sz w:val="20"/>
          <w:szCs w:val="20"/>
        </w:rPr>
      </w:pPr>
    </w:p>
    <w:p w:rsidR="005862E3" w:rsidRDefault="005862E3" w:rsidP="007A032C">
      <w:pPr>
        <w:jc w:val="center"/>
        <w:rPr>
          <w:rFonts w:ascii="Footlight MT Light" w:hAnsi="Footlight MT Light"/>
          <w:color w:val="943634"/>
          <w:sz w:val="28"/>
          <w:szCs w:val="28"/>
        </w:rPr>
      </w:pPr>
    </w:p>
    <w:p w:rsidR="007A032C" w:rsidRDefault="007A032C" w:rsidP="005862E3">
      <w:pPr>
        <w:jc w:val="center"/>
        <w:rPr>
          <w:rFonts w:ascii="Eras Medium ITC" w:hAnsi="Eras Medium ITC"/>
          <w:color w:val="943634"/>
          <w:sz w:val="28"/>
          <w:szCs w:val="28"/>
        </w:rPr>
      </w:pPr>
    </w:p>
    <w:p w:rsidR="00521C67" w:rsidRDefault="00521C67" w:rsidP="005862E3">
      <w:pPr>
        <w:jc w:val="center"/>
        <w:rPr>
          <w:rFonts w:ascii="Eras Medium ITC" w:hAnsi="Eras Medium ITC"/>
          <w:color w:val="943634"/>
          <w:sz w:val="28"/>
          <w:szCs w:val="28"/>
        </w:rPr>
      </w:pPr>
    </w:p>
    <w:p w:rsidR="007A032C" w:rsidRPr="00521C67" w:rsidRDefault="007A032C" w:rsidP="005862E3">
      <w:pPr>
        <w:jc w:val="center"/>
        <w:rPr>
          <w:rFonts w:ascii="Eras Medium ITC" w:hAnsi="Eras Medium ITC"/>
          <w:b/>
          <w:color w:val="943634"/>
          <w:sz w:val="28"/>
          <w:szCs w:val="28"/>
        </w:rPr>
      </w:pPr>
    </w:p>
    <w:p w:rsidR="005862E3" w:rsidRDefault="005862E3" w:rsidP="00EE5B2E">
      <w:pPr>
        <w:jc w:val="center"/>
        <w:rPr>
          <w:rFonts w:ascii="Tekton Pro" w:hAnsi="Tekton Pro"/>
          <w:b/>
          <w:color w:val="1F497D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21C67">
        <w:rPr>
          <w:rFonts w:ascii="Eras Medium ITC" w:hAnsi="Eras Medium ITC"/>
          <w:b/>
          <w:color w:val="943634"/>
          <w:sz w:val="28"/>
          <w:szCs w:val="28"/>
        </w:rPr>
        <w:t>Pripravila: Gabriela Grlica</w:t>
      </w:r>
    </w:p>
    <w:p w:rsidR="005862E3" w:rsidRDefault="007A032C" w:rsidP="00EE5B2E">
      <w:pPr>
        <w:jc w:val="center"/>
        <w:rPr>
          <w:rFonts w:ascii="Tekton Pro" w:hAnsi="Tekton Pro"/>
          <w:b/>
          <w:color w:val="1F497D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7728" behindDoc="0" locked="0" layoutInCell="1" allowOverlap="1" wp14:anchorId="1B5C5328" wp14:editId="3FEEF39B">
            <wp:simplePos x="0" y="0"/>
            <wp:positionH relativeFrom="column">
              <wp:posOffset>426720</wp:posOffset>
            </wp:positionH>
            <wp:positionV relativeFrom="paragraph">
              <wp:posOffset>271780</wp:posOffset>
            </wp:positionV>
            <wp:extent cx="1824355" cy="985520"/>
            <wp:effectExtent l="0" t="0" r="4445" b="5080"/>
            <wp:wrapTopAndBottom/>
            <wp:docPr id="4" name="Slika 4" descr="knjiz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njiznica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98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32C" w:rsidRDefault="007A032C" w:rsidP="00EE5B2E">
      <w:pPr>
        <w:jc w:val="center"/>
        <w:rPr>
          <w:rFonts w:ascii="Baskerville Old Face" w:hAnsi="Baskerville Old Face"/>
          <w:b/>
          <w:color w:val="FFC00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7A032C" w:rsidRDefault="007A032C" w:rsidP="00EE5B2E">
      <w:pPr>
        <w:jc w:val="center"/>
        <w:rPr>
          <w:rFonts w:ascii="Baskerville Old Face" w:hAnsi="Baskerville Old Face"/>
          <w:b/>
          <w:color w:val="FFC00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EE5B2E" w:rsidRPr="00134448" w:rsidRDefault="00EE5B2E" w:rsidP="00EE5B2E">
      <w:pPr>
        <w:jc w:val="center"/>
        <w:rPr>
          <w:rFonts w:ascii="Baskerville Old Face" w:hAnsi="Baskerville Old Face"/>
          <w:b/>
          <w:color w:val="FFC00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134448">
        <w:rPr>
          <w:rFonts w:ascii="Baskerville Old Face" w:hAnsi="Baskerville Old Face"/>
          <w:b/>
          <w:color w:val="FFC00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  <w:t>BRALNA ZNA</w:t>
      </w:r>
      <w:r w:rsidRPr="00134448">
        <w:rPr>
          <w:b/>
          <w:color w:val="FFC00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  <w:t>Č</w:t>
      </w:r>
      <w:r w:rsidRPr="00134448">
        <w:rPr>
          <w:rFonts w:ascii="Baskerville Old Face" w:hAnsi="Baskerville Old Face"/>
          <w:b/>
          <w:color w:val="FFC00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  <w:t>KA</w:t>
      </w:r>
    </w:p>
    <w:p w:rsidR="0026137A" w:rsidRPr="00134448" w:rsidRDefault="00EE5B2E" w:rsidP="0026137A">
      <w:pPr>
        <w:jc w:val="center"/>
        <w:rPr>
          <w:rFonts w:ascii="Baskerville Old Face" w:hAnsi="Baskerville Old Face"/>
          <w:b/>
          <w:color w:val="FFC000"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134448">
        <w:rPr>
          <w:rFonts w:ascii="Baskerville Old Face" w:hAnsi="Baskerville Old Face"/>
          <w:b/>
          <w:color w:val="FFC00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  <w:t>ZA ODRASLE</w:t>
      </w:r>
    </w:p>
    <w:p w:rsidR="0026137A" w:rsidRPr="00134448" w:rsidRDefault="0026137A" w:rsidP="0026137A">
      <w:pPr>
        <w:jc w:val="center"/>
        <w:rPr>
          <w:rFonts w:ascii="Baskerville Old Face" w:hAnsi="Baskerville Old Face"/>
          <w:b/>
          <w:color w:val="FFC000"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EE5B2E" w:rsidRPr="00134448" w:rsidRDefault="00462F91" w:rsidP="00AA7AED">
      <w:pPr>
        <w:jc w:val="center"/>
        <w:rPr>
          <w:rFonts w:ascii="Baskerville Old Face" w:hAnsi="Baskerville Old Face"/>
          <w:b/>
          <w:color w:val="FFC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134448">
        <w:rPr>
          <w:rFonts w:ascii="Baskerville Old Face" w:hAnsi="Baskerville Old Face"/>
          <w:b/>
          <w:color w:val="FFC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  <w:t>2016</w:t>
      </w:r>
      <w:r w:rsidR="00786181" w:rsidRPr="00134448">
        <w:rPr>
          <w:rFonts w:ascii="Baskerville Old Face" w:hAnsi="Baskerville Old Face"/>
          <w:b/>
          <w:color w:val="FFC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  <w:t>/201</w:t>
      </w:r>
      <w:r w:rsidRPr="00134448">
        <w:rPr>
          <w:rFonts w:ascii="Baskerville Old Face" w:hAnsi="Baskerville Old Face"/>
          <w:b/>
          <w:color w:val="FFC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  <w:t>7</w:t>
      </w:r>
    </w:p>
    <w:p w:rsidR="0026137A" w:rsidRPr="00134448" w:rsidRDefault="0026137A" w:rsidP="0097270F">
      <w:pPr>
        <w:jc w:val="center"/>
        <w:rPr>
          <w:rFonts w:ascii="Baskerville Old Face" w:hAnsi="Baskerville Old Face"/>
          <w:b/>
          <w:color w:val="FFC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CC260B" w:rsidRPr="00134448" w:rsidRDefault="00CC260B" w:rsidP="00CC260B">
      <w:pPr>
        <w:jc w:val="center"/>
        <w:rPr>
          <w:rFonts w:ascii="Footlight MT Light" w:hAnsi="Footlight MT Light"/>
          <w:vanish/>
          <w:color w:val="FFC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134448">
        <w:rPr>
          <w:rFonts w:ascii="Footlight MT Light" w:hAnsi="Footlight MT Light"/>
          <w:vanish/>
          <w:color w:val="FFC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Vrh obrazca</w:t>
      </w:r>
    </w:p>
    <w:p w:rsidR="00CC260B" w:rsidRPr="00134448" w:rsidRDefault="00CC260B" w:rsidP="00CC260B">
      <w:pPr>
        <w:jc w:val="center"/>
        <w:rPr>
          <w:rFonts w:ascii="Footlight MT Light" w:hAnsi="Footlight MT Light"/>
          <w:color w:val="FFC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134448">
        <w:rPr>
          <w:rFonts w:ascii="Footlight MT Light" w:hAnsi="Footlight MT Light"/>
          <w:color w:val="FFC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1in;height:18.2pt" o:ole="">
            <v:imagedata r:id="rId48" o:title=""/>
          </v:shape>
          <w:control r:id="rId49" w:name="DefaultOcxName" w:shapeid="_x0000_i1032"/>
        </w:object>
      </w:r>
    </w:p>
    <w:p w:rsidR="00CC260B" w:rsidRPr="00134448" w:rsidRDefault="00134448" w:rsidP="00CC260B">
      <w:pPr>
        <w:jc w:val="center"/>
        <w:rPr>
          <w:rFonts w:ascii="Footlight MT Light" w:hAnsi="Footlight MT Light"/>
          <w:vanish/>
          <w:color w:val="FFC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134448">
        <w:rPr>
          <w:rFonts w:ascii="Footlight MT Light" w:hAnsi="Footlight MT Light"/>
          <w:noProof/>
          <w:color w:val="FFC000"/>
          <w:sz w:val="44"/>
          <w:szCs w:val="4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62848" behindDoc="1" locked="0" layoutInCell="1" allowOverlap="1" wp14:anchorId="10ADFDE3" wp14:editId="7DF1B3F8">
            <wp:simplePos x="0" y="0"/>
            <wp:positionH relativeFrom="column">
              <wp:posOffset>-64135</wp:posOffset>
            </wp:positionH>
            <wp:positionV relativeFrom="paragraph">
              <wp:posOffset>209550</wp:posOffset>
            </wp:positionV>
            <wp:extent cx="3112135" cy="2491105"/>
            <wp:effectExtent l="0" t="0" r="0" b="4445"/>
            <wp:wrapNone/>
            <wp:docPr id="6" name="Slika 6" descr="Rezultat iskanja slik za old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ezultat iskanja slik za old books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artisticTexturizer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2491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60B" w:rsidRPr="00134448">
        <w:rPr>
          <w:rFonts w:ascii="Footlight MT Light" w:hAnsi="Footlight MT Light"/>
          <w:vanish/>
          <w:color w:val="FFC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object w:dxaOrig="225" w:dyaOrig="225">
          <v:shape id="_x0000_i1035" type="#_x0000_t75" style="width:1in;height:18.2pt" o:ole="">
            <v:imagedata r:id="rId52" o:title=""/>
          </v:shape>
          <w:control r:id="rId53" w:name="DefaultOcxName1" w:shapeid="_x0000_i1035"/>
        </w:object>
      </w:r>
      <w:r w:rsidR="00CC260B" w:rsidRPr="00134448">
        <w:rPr>
          <w:rFonts w:ascii="Footlight MT Light" w:hAnsi="Footlight MT Light"/>
          <w:vanish/>
          <w:color w:val="FFC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object w:dxaOrig="225" w:dyaOrig="225">
          <v:shape id="_x0000_i1038" type="#_x0000_t75" style="width:1in;height:18.2pt" o:ole="">
            <v:imagedata r:id="rId54" o:title=""/>
          </v:shape>
          <w:control r:id="rId55" w:name="DefaultOcxName2" w:shapeid="_x0000_i1038"/>
        </w:object>
      </w:r>
    </w:p>
    <w:p w:rsidR="00CC260B" w:rsidRPr="00134448" w:rsidRDefault="00CC260B" w:rsidP="00CC260B">
      <w:pPr>
        <w:jc w:val="center"/>
        <w:rPr>
          <w:rFonts w:ascii="Footlight MT Light" w:hAnsi="Footlight MT Light"/>
          <w:vanish/>
          <w:color w:val="FFC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134448">
        <w:rPr>
          <w:rFonts w:ascii="Footlight MT Light" w:hAnsi="Footlight MT Light"/>
          <w:vanish/>
          <w:color w:val="FFC00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Dno obrazca</w:t>
      </w:r>
    </w:p>
    <w:p w:rsidR="00D26A79" w:rsidRPr="00134448" w:rsidRDefault="00D26A79" w:rsidP="0097270F">
      <w:pPr>
        <w:jc w:val="center"/>
        <w:rPr>
          <w:rFonts w:ascii="Footlight MT Light" w:hAnsi="Footlight MT Light"/>
          <w:color w:val="FFC000"/>
          <w:sz w:val="32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8B7290" w:rsidRPr="00134448" w:rsidRDefault="008B7290" w:rsidP="0051140C">
      <w:pPr>
        <w:jc w:val="center"/>
        <w:rPr>
          <w:rFonts w:ascii="Footlight MT Light" w:hAnsi="Footlight MT Light"/>
          <w:color w:val="FFC000"/>
          <w:sz w:val="30"/>
          <w:szCs w:val="3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51140C" w:rsidRPr="00134448" w:rsidRDefault="0051140C" w:rsidP="0051140C">
      <w:pPr>
        <w:jc w:val="center"/>
        <w:rPr>
          <w:rFonts w:ascii="Footlight MT Light" w:hAnsi="Footlight MT Light"/>
          <w:color w:val="FFC000"/>
          <w:sz w:val="30"/>
          <w:szCs w:val="3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2838A1" w:rsidRPr="00134448" w:rsidRDefault="002B1573" w:rsidP="002B1573">
      <w:pPr>
        <w:jc w:val="center"/>
        <w:rPr>
          <w:rFonts w:ascii="Script MT Bold" w:hAnsi="Script MT Bold"/>
          <w:color w:val="FFC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134448">
        <w:rPr>
          <w:rFonts w:ascii="Script MT Bold" w:hAnsi="Script MT Bold"/>
          <w:color w:val="FFC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="00EF7BA1" w:rsidRPr="00134448">
        <w:rPr>
          <w:rFonts w:ascii="Script MT Bold" w:hAnsi="Script MT Bold"/>
          <w:color w:val="FFC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    </w:t>
      </w:r>
      <w:r w:rsidRPr="00134448">
        <w:rPr>
          <w:rFonts w:ascii="Script MT Bold" w:hAnsi="Script MT Bold"/>
          <w:color w:val="FFC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</w:t>
      </w:r>
      <w:r w:rsidR="00EF7BA1" w:rsidRPr="00134448">
        <w:rPr>
          <w:rFonts w:ascii="Script MT Bold" w:hAnsi="Script MT Bold"/>
          <w:color w:val="FFC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</w:t>
      </w:r>
      <w:r w:rsidR="005E1B46" w:rsidRPr="00134448">
        <w:rPr>
          <w:rFonts w:ascii="Script MT Bold" w:hAnsi="Script MT Bold"/>
          <w:color w:val="FFC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  <w:t>»</w:t>
      </w:r>
      <w:r w:rsidR="002838A1" w:rsidRPr="00134448">
        <w:rPr>
          <w:rFonts w:ascii="Script MT Bold" w:hAnsi="Script MT Bold"/>
          <w:color w:val="FFC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  <w:t>Knjiga</w:t>
      </w:r>
      <w:r w:rsidR="00EF7BA1" w:rsidRPr="00134448">
        <w:rPr>
          <w:rFonts w:ascii="Script MT Bold" w:hAnsi="Script MT Bold"/>
          <w:color w:val="FFC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="002838A1" w:rsidRPr="00134448">
        <w:rPr>
          <w:rFonts w:ascii="Script MT Bold" w:hAnsi="Script MT Bold"/>
          <w:color w:val="FFC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je darilo,</w:t>
      </w:r>
    </w:p>
    <w:p w:rsidR="002838A1" w:rsidRPr="00134448" w:rsidRDefault="002B1573" w:rsidP="002B1573">
      <w:pPr>
        <w:jc w:val="center"/>
        <w:rPr>
          <w:rFonts w:ascii="Script MT Bold" w:hAnsi="Script MT Bold"/>
          <w:color w:val="FFC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134448">
        <w:rPr>
          <w:rFonts w:ascii="Script MT Bold" w:hAnsi="Script MT Bold"/>
          <w:color w:val="FFC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</w:t>
      </w:r>
      <w:r w:rsidR="00EF7BA1" w:rsidRPr="00134448">
        <w:rPr>
          <w:rFonts w:ascii="Script MT Bold" w:hAnsi="Script MT Bold"/>
          <w:color w:val="FFC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 </w:t>
      </w:r>
      <w:r w:rsidRPr="00134448">
        <w:rPr>
          <w:rFonts w:ascii="Script MT Bold" w:hAnsi="Script MT Bold"/>
          <w:color w:val="FFC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</w:t>
      </w:r>
      <w:r w:rsidR="00EF7BA1" w:rsidRPr="00134448">
        <w:rPr>
          <w:rFonts w:ascii="Script MT Bold" w:hAnsi="Script MT Bold"/>
          <w:color w:val="FFC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</w:t>
      </w:r>
      <w:r w:rsidRPr="00134448">
        <w:rPr>
          <w:rFonts w:ascii="Script MT Bold" w:hAnsi="Script MT Bold"/>
          <w:color w:val="FFC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="002838A1" w:rsidRPr="00134448">
        <w:rPr>
          <w:rFonts w:ascii="Script MT Bold" w:hAnsi="Script MT Bold"/>
          <w:color w:val="FFC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ki </w:t>
      </w:r>
      <w:r w:rsidR="00EF7BA1" w:rsidRPr="00134448">
        <w:rPr>
          <w:rFonts w:ascii="Script MT Bold" w:hAnsi="Script MT Bold"/>
          <w:color w:val="FFC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="002838A1" w:rsidRPr="00134448">
        <w:rPr>
          <w:rFonts w:ascii="Script MT Bold" w:hAnsi="Script MT Bold"/>
          <w:color w:val="FFC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  <w:t>ga lahko odpreš</w:t>
      </w:r>
    </w:p>
    <w:p w:rsidR="00AA7AED" w:rsidRPr="00134448" w:rsidRDefault="002B1573" w:rsidP="002B1573">
      <w:pPr>
        <w:jc w:val="center"/>
        <w:rPr>
          <w:rFonts w:ascii="Script MT Bold" w:hAnsi="Script MT Bold"/>
          <w:color w:val="FFC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134448">
        <w:rPr>
          <w:rFonts w:ascii="Script MT Bold" w:hAnsi="Script MT Bold"/>
          <w:color w:val="FFC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</w:t>
      </w:r>
      <w:r w:rsidR="00EF7BA1" w:rsidRPr="00134448">
        <w:rPr>
          <w:rFonts w:ascii="Script MT Bold" w:hAnsi="Script MT Bold"/>
          <w:color w:val="FFC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        </w:t>
      </w:r>
      <w:r w:rsidRPr="00134448">
        <w:rPr>
          <w:rFonts w:ascii="Script MT Bold" w:hAnsi="Script MT Bold"/>
          <w:color w:val="FFC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</w:t>
      </w:r>
      <w:r w:rsidR="002838A1" w:rsidRPr="00134448">
        <w:rPr>
          <w:rFonts w:ascii="Script MT Bold" w:hAnsi="Script MT Bold"/>
          <w:color w:val="FFC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  <w:t>znova in znova</w:t>
      </w:r>
      <w:r w:rsidR="005E1B46" w:rsidRPr="00134448">
        <w:rPr>
          <w:rFonts w:ascii="Script MT Bold" w:hAnsi="Script MT Bold"/>
          <w:color w:val="FFC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  <w:t>.</w:t>
      </w:r>
      <w:r w:rsidR="005E1B46" w:rsidRPr="00134448">
        <w:rPr>
          <w:rFonts w:ascii="Script MT Bold" w:hAnsi="Script MT Bold" w:cs="Footlight MT Light"/>
          <w:color w:val="FFC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  <w:t>«</w:t>
      </w:r>
    </w:p>
    <w:p w:rsidR="00573F9D" w:rsidRPr="00134448" w:rsidRDefault="002B1573" w:rsidP="00BC0327">
      <w:pPr>
        <w:jc w:val="center"/>
        <w:rPr>
          <w:rFonts w:ascii="Script MT Bold" w:hAnsi="Script MT Bold"/>
          <w:color w:val="FFC00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134448">
        <w:rPr>
          <w:rFonts w:ascii="Script MT Bold" w:hAnsi="Script MT Bold"/>
          <w:color w:val="FFC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</w:t>
      </w:r>
      <w:r w:rsidR="00EF7BA1" w:rsidRPr="00134448">
        <w:rPr>
          <w:rFonts w:ascii="Script MT Bold" w:hAnsi="Script MT Bold"/>
          <w:color w:val="FFC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    </w:t>
      </w:r>
      <w:proofErr w:type="spellStart"/>
      <w:r w:rsidR="002838A1" w:rsidRPr="00134448">
        <w:rPr>
          <w:rFonts w:ascii="Script MT Bold" w:hAnsi="Script MT Bold"/>
          <w:color w:val="FFC00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  <w:t>Garrison</w:t>
      </w:r>
      <w:proofErr w:type="spellEnd"/>
      <w:r w:rsidR="002838A1" w:rsidRPr="00134448">
        <w:rPr>
          <w:rFonts w:ascii="Script MT Bold" w:hAnsi="Script MT Bold"/>
          <w:color w:val="FFC00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proofErr w:type="spellStart"/>
      <w:r w:rsidR="002838A1" w:rsidRPr="00134448">
        <w:rPr>
          <w:rFonts w:ascii="Script MT Bold" w:hAnsi="Script MT Bold"/>
          <w:color w:val="FFC00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  <w:t>Keillor</w:t>
      </w:r>
      <w:proofErr w:type="spellEnd"/>
    </w:p>
    <w:p w:rsidR="00015E18" w:rsidRPr="00134448" w:rsidRDefault="00015E18" w:rsidP="00BC0327">
      <w:pPr>
        <w:jc w:val="center"/>
        <w:rPr>
          <w:rFonts w:ascii="Script MT Bold" w:hAnsi="Script MT Bold"/>
          <w:b/>
          <w:color w:val="FFC00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015E18" w:rsidRDefault="00015E18" w:rsidP="00BC0327">
      <w:pPr>
        <w:jc w:val="center"/>
        <w:rPr>
          <w:rFonts w:ascii="Script MT Bold" w:hAnsi="Script MT Bold"/>
          <w:b/>
          <w:color w:val="FFFFFF" w:themeColor="background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15E18" w:rsidRDefault="00015E18" w:rsidP="00BC0327">
      <w:pPr>
        <w:jc w:val="center"/>
        <w:rPr>
          <w:rFonts w:ascii="Script MT Bold" w:hAnsi="Script MT Bold"/>
          <w:b/>
          <w:color w:val="FFFFFF" w:themeColor="background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F7BA1" w:rsidRPr="00EF7BA1" w:rsidRDefault="00EF7BA1" w:rsidP="00BC0327">
      <w:pPr>
        <w:jc w:val="center"/>
        <w:rPr>
          <w:rFonts w:ascii="Script MT Bold" w:hAnsi="Script MT Bold"/>
          <w:b/>
          <w:color w:val="FFFFFF" w:themeColor="background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F7BA1" w:rsidRDefault="00EF7BA1" w:rsidP="00BC0327">
      <w:pPr>
        <w:jc w:val="center"/>
        <w:rPr>
          <w:rFonts w:ascii="Script MT Bold" w:hAnsi="Script MT Bold"/>
          <w:b/>
          <w:color w:val="FFFFFF" w:themeColor="background1"/>
          <w:sz w:val="32"/>
          <w:szCs w:val="32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7A032C" w:rsidRDefault="007A032C" w:rsidP="007A032C">
      <w:pPr>
        <w:ind w:left="-567"/>
        <w:jc w:val="center"/>
        <w:rPr>
          <w:rFonts w:ascii="Script MT Bold" w:hAnsi="Script MT Bold"/>
          <w:b/>
          <w:color w:val="C0504D" w:themeColor="accent2"/>
          <w:sz w:val="34"/>
          <w:szCs w:val="34"/>
        </w:rPr>
      </w:pPr>
    </w:p>
    <w:p w:rsidR="007A032C" w:rsidRDefault="007A032C" w:rsidP="007A032C">
      <w:pPr>
        <w:ind w:left="-567"/>
        <w:jc w:val="center"/>
        <w:rPr>
          <w:rFonts w:ascii="Script MT Bold" w:hAnsi="Script MT Bold"/>
          <w:b/>
          <w:color w:val="C0504D" w:themeColor="accent2"/>
          <w:sz w:val="34"/>
          <w:szCs w:val="34"/>
        </w:rPr>
      </w:pPr>
      <w:r w:rsidRPr="00322A4E">
        <w:rPr>
          <w:rFonts w:ascii="Script MT Bold" w:hAnsi="Script MT Bold"/>
          <w:b/>
          <w:noProof/>
          <w:color w:val="C0504D" w:themeColor="accent2"/>
          <w:sz w:val="34"/>
          <w:szCs w:val="34"/>
        </w:rPr>
        <w:drawing>
          <wp:anchor distT="0" distB="0" distL="114300" distR="114300" simplePos="0" relativeHeight="251660800" behindDoc="1" locked="0" layoutInCell="1" allowOverlap="1" wp14:anchorId="4106585C" wp14:editId="2B78A634">
            <wp:simplePos x="0" y="0"/>
            <wp:positionH relativeFrom="column">
              <wp:posOffset>-148460</wp:posOffset>
            </wp:positionH>
            <wp:positionV relativeFrom="paragraph">
              <wp:posOffset>-82672</wp:posOffset>
            </wp:positionV>
            <wp:extent cx="2842352" cy="6665205"/>
            <wp:effectExtent l="152400" t="152400" r="167640" b="17399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352" cy="66652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327" w:rsidRPr="00322A4E" w:rsidRDefault="00BC0327" w:rsidP="007A032C">
      <w:pPr>
        <w:ind w:left="-567"/>
        <w:jc w:val="center"/>
        <w:rPr>
          <w:rFonts w:ascii="Script MT Bold" w:hAnsi="Script MT Bold"/>
          <w:b/>
          <w:color w:val="C0504D" w:themeColor="accent2"/>
          <w:sz w:val="34"/>
          <w:szCs w:val="34"/>
        </w:rPr>
      </w:pPr>
      <w:r w:rsidRPr="00322A4E">
        <w:rPr>
          <w:rFonts w:ascii="Script MT Bold" w:hAnsi="Script MT Bold"/>
          <w:b/>
          <w:color w:val="C0504D" w:themeColor="accent2"/>
          <w:sz w:val="34"/>
          <w:szCs w:val="34"/>
        </w:rPr>
        <w:t>Lojze Krakar</w:t>
      </w:r>
    </w:p>
    <w:p w:rsidR="00786181" w:rsidRPr="00322A4E" w:rsidRDefault="00BC0327" w:rsidP="00786181">
      <w:pPr>
        <w:jc w:val="center"/>
        <w:rPr>
          <w:rFonts w:ascii="Script MT Bold" w:hAnsi="Script MT Bold"/>
          <w:b/>
          <w:color w:val="C0504D" w:themeColor="accent2"/>
          <w:sz w:val="34"/>
          <w:szCs w:val="34"/>
        </w:rPr>
      </w:pPr>
      <w:r w:rsidRPr="00322A4E">
        <w:rPr>
          <w:rFonts w:ascii="Script MT Bold" w:hAnsi="Script MT Bold"/>
          <w:b/>
          <w:color w:val="C0504D" w:themeColor="accent2"/>
          <w:sz w:val="34"/>
          <w:szCs w:val="34"/>
        </w:rPr>
        <w:t>Pismo</w:t>
      </w:r>
    </w:p>
    <w:p w:rsidR="00786181" w:rsidRPr="00322A4E" w:rsidRDefault="00786181" w:rsidP="00786181">
      <w:pPr>
        <w:jc w:val="center"/>
        <w:rPr>
          <w:rFonts w:ascii="Script MT Bold" w:hAnsi="Script MT Bold"/>
          <w:b/>
          <w:color w:val="C0504D" w:themeColor="accent2"/>
          <w:sz w:val="28"/>
          <w:szCs w:val="28"/>
        </w:rPr>
      </w:pPr>
    </w:p>
    <w:p w:rsidR="006D32AF" w:rsidRPr="00322A4E" w:rsidRDefault="00BC0327" w:rsidP="00786181">
      <w:pPr>
        <w:jc w:val="center"/>
        <w:rPr>
          <w:rFonts w:ascii="Script MT Bold" w:hAnsi="Script MT Bold"/>
          <w:b/>
          <w:color w:val="C0504D" w:themeColor="accent2"/>
        </w:rPr>
      </w:pPr>
      <w:r w:rsidRPr="00322A4E">
        <w:rPr>
          <w:rFonts w:ascii="Script MT Bold" w:hAnsi="Script MT Bold"/>
          <w:b/>
          <w:color w:val="C0504D" w:themeColor="accent2"/>
        </w:rPr>
        <w:t>Med pismi, ki pozabljena leže</w:t>
      </w:r>
    </w:p>
    <w:p w:rsidR="00BC0327" w:rsidRPr="00322A4E" w:rsidRDefault="00BC0327" w:rsidP="00786181">
      <w:pPr>
        <w:jc w:val="center"/>
        <w:rPr>
          <w:rFonts w:ascii="Script MT Bold" w:hAnsi="Script MT Bold"/>
          <w:b/>
          <w:color w:val="C0504D" w:themeColor="accent2"/>
        </w:rPr>
      </w:pPr>
      <w:r w:rsidRPr="00322A4E">
        <w:rPr>
          <w:rFonts w:ascii="Script MT Bold" w:hAnsi="Script MT Bold"/>
          <w:b/>
          <w:color w:val="C0504D" w:themeColor="accent2"/>
        </w:rPr>
        <w:t>na dnu predala, zdavnaj že brez cene,</w:t>
      </w:r>
    </w:p>
    <w:p w:rsidR="00BC0327" w:rsidRPr="00322A4E" w:rsidRDefault="00BC0327" w:rsidP="00786181">
      <w:pPr>
        <w:jc w:val="center"/>
        <w:rPr>
          <w:rFonts w:ascii="Script MT Bold" w:hAnsi="Script MT Bold"/>
          <w:b/>
          <w:color w:val="C0504D" w:themeColor="accent2"/>
        </w:rPr>
      </w:pPr>
      <w:r w:rsidRPr="00322A4E">
        <w:rPr>
          <w:rFonts w:ascii="Script MT Bold" w:hAnsi="Script MT Bold"/>
          <w:b/>
          <w:color w:val="C0504D" w:themeColor="accent2"/>
        </w:rPr>
        <w:t>sem našel danes zjutraj nehote</w:t>
      </w:r>
    </w:p>
    <w:p w:rsidR="00BC0327" w:rsidRPr="00322A4E" w:rsidRDefault="00BC0327" w:rsidP="00786181">
      <w:pPr>
        <w:jc w:val="center"/>
        <w:rPr>
          <w:rFonts w:ascii="Script MT Bold" w:hAnsi="Script MT Bold"/>
          <w:b/>
          <w:color w:val="C0504D" w:themeColor="accent2"/>
        </w:rPr>
      </w:pPr>
      <w:r w:rsidRPr="00322A4E">
        <w:rPr>
          <w:rFonts w:ascii="Script MT Bold" w:hAnsi="Script MT Bold"/>
          <w:b/>
          <w:color w:val="C0504D" w:themeColor="accent2"/>
        </w:rPr>
        <w:t>poslednje pismo in pozdrave njene.</w:t>
      </w:r>
    </w:p>
    <w:p w:rsidR="00BC0327" w:rsidRPr="00322A4E" w:rsidRDefault="00BC0327" w:rsidP="00786181">
      <w:pPr>
        <w:jc w:val="center"/>
        <w:rPr>
          <w:rFonts w:ascii="Script MT Bold" w:hAnsi="Script MT Bold"/>
          <w:b/>
          <w:color w:val="C0504D" w:themeColor="accent2"/>
        </w:rPr>
      </w:pPr>
    </w:p>
    <w:p w:rsidR="00BC0327" w:rsidRPr="00322A4E" w:rsidRDefault="00BC0327" w:rsidP="00786181">
      <w:pPr>
        <w:jc w:val="center"/>
        <w:rPr>
          <w:rFonts w:ascii="Script MT Bold" w:hAnsi="Script MT Bold"/>
          <w:b/>
          <w:color w:val="C0504D" w:themeColor="accent2"/>
        </w:rPr>
      </w:pPr>
      <w:r w:rsidRPr="00322A4E">
        <w:rPr>
          <w:rFonts w:ascii="Script MT Bold" w:hAnsi="Script MT Bold"/>
          <w:b/>
          <w:color w:val="C0504D" w:themeColor="accent2"/>
        </w:rPr>
        <w:t>Zastala je beseda, dih in kri.</w:t>
      </w:r>
    </w:p>
    <w:p w:rsidR="00BC0327" w:rsidRPr="00322A4E" w:rsidRDefault="00BC0327" w:rsidP="00786181">
      <w:pPr>
        <w:jc w:val="center"/>
        <w:rPr>
          <w:rFonts w:ascii="Script MT Bold" w:hAnsi="Script MT Bold"/>
          <w:b/>
          <w:color w:val="C0504D" w:themeColor="accent2"/>
        </w:rPr>
      </w:pPr>
      <w:r w:rsidRPr="00322A4E">
        <w:rPr>
          <w:rFonts w:ascii="Script MT Bold" w:hAnsi="Script MT Bold"/>
          <w:b/>
          <w:color w:val="C0504D" w:themeColor="accent2"/>
        </w:rPr>
        <w:t>Kot blisk prežgal mi je srce spomin.</w:t>
      </w:r>
    </w:p>
    <w:p w:rsidR="00BC0327" w:rsidRPr="00322A4E" w:rsidRDefault="00BC0327" w:rsidP="00BC0327">
      <w:pPr>
        <w:jc w:val="center"/>
        <w:rPr>
          <w:rFonts w:ascii="Script MT Bold" w:hAnsi="Script MT Bold"/>
          <w:b/>
          <w:color w:val="C0504D" w:themeColor="accent2"/>
        </w:rPr>
      </w:pPr>
      <w:r w:rsidRPr="00322A4E">
        <w:rPr>
          <w:rFonts w:ascii="Script MT Bold" w:hAnsi="Script MT Bold"/>
          <w:b/>
          <w:color w:val="C0504D" w:themeColor="accent2"/>
        </w:rPr>
        <w:t>In na stežaj odprte so o</w:t>
      </w:r>
      <w:r w:rsidR="00326BB3" w:rsidRPr="00326BB3">
        <w:rPr>
          <w:b/>
          <w:i/>
          <w:color w:val="C0504D" w:themeColor="accent2"/>
        </w:rPr>
        <w:t>č</w:t>
      </w:r>
      <w:r w:rsidRPr="00322A4E">
        <w:rPr>
          <w:rFonts w:ascii="Script MT Bold" w:hAnsi="Script MT Bold"/>
          <w:b/>
          <w:color w:val="C0504D" w:themeColor="accent2"/>
        </w:rPr>
        <w:t>i</w:t>
      </w:r>
    </w:p>
    <w:p w:rsidR="00BC0327" w:rsidRPr="00322A4E" w:rsidRDefault="00134448" w:rsidP="00BC0327">
      <w:pPr>
        <w:jc w:val="center"/>
        <w:rPr>
          <w:rFonts w:ascii="Script MT Bold" w:hAnsi="Script MT Bold"/>
          <w:b/>
          <w:color w:val="C0504D" w:themeColor="accent2"/>
        </w:rPr>
      </w:pPr>
      <w:r>
        <w:rPr>
          <w:rFonts w:ascii="Script MT Bold" w:hAnsi="Script MT Bold"/>
          <w:b/>
          <w:color w:val="C0504D" w:themeColor="accent2"/>
        </w:rPr>
        <w:t>kri</w:t>
      </w:r>
      <w:r w:rsidRPr="00134448">
        <w:rPr>
          <w:b/>
          <w:i/>
          <w:color w:val="C0504D" w:themeColor="accent2"/>
        </w:rPr>
        <w:t>č</w:t>
      </w:r>
      <w:r w:rsidR="00BC0327" w:rsidRPr="00322A4E">
        <w:rPr>
          <w:rFonts w:ascii="Script MT Bold" w:hAnsi="Script MT Bold"/>
          <w:b/>
          <w:color w:val="C0504D" w:themeColor="accent2"/>
        </w:rPr>
        <w:t>ale brez odmeva, da trpim.</w:t>
      </w:r>
    </w:p>
    <w:p w:rsidR="00BC0327" w:rsidRPr="00322A4E" w:rsidRDefault="00BC0327" w:rsidP="00BC0327">
      <w:pPr>
        <w:jc w:val="center"/>
        <w:rPr>
          <w:rFonts w:ascii="Script MT Bold" w:hAnsi="Script MT Bold"/>
          <w:b/>
          <w:color w:val="C0504D" w:themeColor="accent2"/>
        </w:rPr>
      </w:pPr>
    </w:p>
    <w:p w:rsidR="00BC0327" w:rsidRPr="00322A4E" w:rsidRDefault="00BC0327" w:rsidP="00BC0327">
      <w:pPr>
        <w:jc w:val="center"/>
        <w:rPr>
          <w:rFonts w:ascii="Script MT Bold" w:hAnsi="Script MT Bold"/>
          <w:b/>
          <w:color w:val="C0504D" w:themeColor="accent2"/>
        </w:rPr>
      </w:pPr>
      <w:r w:rsidRPr="00322A4E">
        <w:rPr>
          <w:rFonts w:ascii="Script MT Bold" w:hAnsi="Script MT Bold"/>
          <w:b/>
          <w:color w:val="C0504D" w:themeColor="accent2"/>
        </w:rPr>
        <w:t>Bi pesem ti zapel v tej svoji tugi?</w:t>
      </w:r>
    </w:p>
    <w:p w:rsidR="00BC0327" w:rsidRPr="00322A4E" w:rsidRDefault="00BC0327" w:rsidP="00BC0327">
      <w:pPr>
        <w:jc w:val="center"/>
        <w:rPr>
          <w:rFonts w:ascii="Script MT Bold" w:hAnsi="Script MT Bold"/>
          <w:b/>
          <w:color w:val="C0504D" w:themeColor="accent2"/>
        </w:rPr>
      </w:pPr>
      <w:r w:rsidRPr="00322A4E">
        <w:rPr>
          <w:rFonts w:ascii="Script MT Bold" w:hAnsi="Script MT Bold"/>
          <w:b/>
          <w:color w:val="C0504D" w:themeColor="accent2"/>
        </w:rPr>
        <w:t>Ne, draga, že preve</w:t>
      </w:r>
      <w:r w:rsidR="00326BB3" w:rsidRPr="00326BB3">
        <w:rPr>
          <w:b/>
          <w:i/>
          <w:color w:val="C0504D" w:themeColor="accent2"/>
        </w:rPr>
        <w:t>č</w:t>
      </w:r>
      <w:r w:rsidRPr="00322A4E">
        <w:rPr>
          <w:rFonts w:ascii="Script MT Bold" w:hAnsi="Script MT Bold"/>
          <w:b/>
          <w:color w:val="C0504D" w:themeColor="accent2"/>
        </w:rPr>
        <w:t xml:space="preserve"> zastonj sem pel.</w:t>
      </w:r>
    </w:p>
    <w:p w:rsidR="00BC0327" w:rsidRPr="00322A4E" w:rsidRDefault="00BC0327" w:rsidP="00BC0327">
      <w:pPr>
        <w:jc w:val="center"/>
        <w:rPr>
          <w:rFonts w:ascii="Script MT Bold" w:hAnsi="Script MT Bold"/>
          <w:b/>
          <w:color w:val="C0504D" w:themeColor="accent2"/>
        </w:rPr>
      </w:pPr>
      <w:r w:rsidRPr="00322A4E">
        <w:rPr>
          <w:rFonts w:ascii="Script MT Bold" w:hAnsi="Script MT Bold"/>
          <w:b/>
          <w:color w:val="C0504D" w:themeColor="accent2"/>
        </w:rPr>
        <w:t>In ko sem pel in najbolj hrepenel,</w:t>
      </w:r>
    </w:p>
    <w:p w:rsidR="00BC0327" w:rsidRPr="00322A4E" w:rsidRDefault="00BC0327" w:rsidP="00BC0327">
      <w:pPr>
        <w:jc w:val="center"/>
        <w:rPr>
          <w:rFonts w:ascii="Script MT Bold" w:hAnsi="Script MT Bold"/>
          <w:b/>
          <w:color w:val="C0504D" w:themeColor="accent2"/>
        </w:rPr>
      </w:pPr>
      <w:r w:rsidRPr="00322A4E">
        <w:rPr>
          <w:rFonts w:ascii="Script MT Bold" w:hAnsi="Script MT Bold"/>
          <w:b/>
          <w:color w:val="C0504D" w:themeColor="accent2"/>
        </w:rPr>
        <w:t>da bi ljubila me, te vzel je drugi …</w:t>
      </w:r>
    </w:p>
    <w:p w:rsidR="00BC0327" w:rsidRPr="00322A4E" w:rsidRDefault="00BC0327" w:rsidP="00BC0327">
      <w:pPr>
        <w:jc w:val="center"/>
        <w:rPr>
          <w:rFonts w:ascii="Script MT Bold" w:hAnsi="Script MT Bold"/>
          <w:b/>
          <w:color w:val="C0504D" w:themeColor="accent2"/>
        </w:rPr>
      </w:pPr>
    </w:p>
    <w:p w:rsidR="00BC0327" w:rsidRPr="00322A4E" w:rsidRDefault="00BC0327" w:rsidP="00BC0327">
      <w:pPr>
        <w:jc w:val="center"/>
        <w:rPr>
          <w:rFonts w:ascii="Script MT Bold" w:hAnsi="Script MT Bold"/>
          <w:b/>
          <w:color w:val="C0504D" w:themeColor="accent2"/>
        </w:rPr>
      </w:pPr>
      <w:r w:rsidRPr="00322A4E">
        <w:rPr>
          <w:rFonts w:ascii="Script MT Bold" w:hAnsi="Script MT Bold"/>
          <w:b/>
          <w:color w:val="C0504D" w:themeColor="accent2"/>
        </w:rPr>
        <w:t>Najlepša pesem pa je ostala v meni.</w:t>
      </w:r>
    </w:p>
    <w:p w:rsidR="00BC0327" w:rsidRPr="00322A4E" w:rsidRDefault="00BC0327" w:rsidP="00BC0327">
      <w:pPr>
        <w:jc w:val="center"/>
        <w:rPr>
          <w:rFonts w:ascii="Script MT Bold" w:hAnsi="Script MT Bold"/>
          <w:b/>
          <w:color w:val="C0504D" w:themeColor="accent2"/>
        </w:rPr>
      </w:pPr>
      <w:r w:rsidRPr="00322A4E">
        <w:rPr>
          <w:rFonts w:ascii="Script MT Bold" w:hAnsi="Script MT Bold"/>
          <w:b/>
          <w:color w:val="C0504D" w:themeColor="accent2"/>
        </w:rPr>
        <w:t>A te nikdar nikomur ne zapojem.</w:t>
      </w:r>
    </w:p>
    <w:p w:rsidR="00BC0327" w:rsidRPr="00322A4E" w:rsidRDefault="00326BB3" w:rsidP="00BC0327">
      <w:pPr>
        <w:jc w:val="center"/>
        <w:rPr>
          <w:rFonts w:ascii="Script MT Bold" w:hAnsi="Script MT Bold"/>
          <w:b/>
          <w:color w:val="C0504D" w:themeColor="accent2"/>
        </w:rPr>
      </w:pPr>
      <w:r>
        <w:rPr>
          <w:rFonts w:ascii="Script MT Bold" w:hAnsi="Script MT Bold"/>
          <w:b/>
          <w:color w:val="C0504D" w:themeColor="accent2"/>
        </w:rPr>
        <w:t xml:space="preserve">Ne tebi, pa </w:t>
      </w:r>
      <w:r w:rsidRPr="00326BB3">
        <w:rPr>
          <w:b/>
          <w:i/>
          <w:color w:val="C0504D" w:themeColor="accent2"/>
        </w:rPr>
        <w:t>č</w:t>
      </w:r>
      <w:r w:rsidR="00BC0327" w:rsidRPr="00322A4E">
        <w:rPr>
          <w:rFonts w:ascii="Script MT Bold" w:hAnsi="Script MT Bold"/>
          <w:b/>
          <w:color w:val="C0504D" w:themeColor="accent2"/>
        </w:rPr>
        <w:t>eprav ti v srcu svojem</w:t>
      </w:r>
    </w:p>
    <w:p w:rsidR="007B410B" w:rsidRDefault="00BC0327" w:rsidP="00322A4E">
      <w:pPr>
        <w:jc w:val="center"/>
        <w:rPr>
          <w:rFonts w:ascii="Script MT Bold" w:hAnsi="Script MT Bold"/>
          <w:b/>
          <w:color w:val="943634" w:themeColor="accent2" w:themeShade="BF"/>
        </w:rPr>
      </w:pPr>
      <w:r w:rsidRPr="00322A4E">
        <w:rPr>
          <w:rFonts w:ascii="Script MT Bold" w:hAnsi="Script MT Bold"/>
          <w:b/>
          <w:color w:val="C0504D" w:themeColor="accent2"/>
        </w:rPr>
        <w:t>zapel sem, kakor nisem še nobeni</w:t>
      </w:r>
      <w:r w:rsidRPr="00322A4E">
        <w:rPr>
          <w:rFonts w:ascii="Script MT Bold" w:hAnsi="Script MT Bold"/>
          <w:b/>
          <w:color w:val="943634" w:themeColor="accent2" w:themeShade="BF"/>
        </w:rPr>
        <w:t>.</w:t>
      </w:r>
    </w:p>
    <w:p w:rsidR="007A032C" w:rsidRPr="00322A4E" w:rsidRDefault="007A032C" w:rsidP="00322A4E">
      <w:pPr>
        <w:jc w:val="center"/>
        <w:rPr>
          <w:rFonts w:ascii="Script MT Bold" w:hAnsi="Script MT Bold"/>
          <w:b/>
          <w:color w:val="943634" w:themeColor="accent2" w:themeShade="BF"/>
        </w:rPr>
      </w:pPr>
    </w:p>
    <w:p w:rsidR="00322A4E" w:rsidRDefault="00322A4E" w:rsidP="00322A4E">
      <w:pPr>
        <w:jc w:val="center"/>
        <w:rPr>
          <w:rFonts w:ascii="Script MT Bold" w:hAnsi="Script MT Bold"/>
          <w:b/>
          <w:color w:val="1F497D"/>
        </w:rPr>
      </w:pPr>
      <w:r w:rsidRPr="00322A4E">
        <w:rPr>
          <w:noProof/>
        </w:rPr>
        <w:drawing>
          <wp:anchor distT="0" distB="0" distL="114300" distR="114300" simplePos="0" relativeHeight="251659776" behindDoc="0" locked="0" layoutInCell="1" allowOverlap="1" wp14:anchorId="0FCF4973" wp14:editId="1E41802B">
            <wp:simplePos x="0" y="0"/>
            <wp:positionH relativeFrom="column">
              <wp:posOffset>-20955</wp:posOffset>
            </wp:positionH>
            <wp:positionV relativeFrom="paragraph">
              <wp:posOffset>113226</wp:posOffset>
            </wp:positionV>
            <wp:extent cx="2649220" cy="1644015"/>
            <wp:effectExtent l="0" t="0" r="0" b="0"/>
            <wp:wrapNone/>
            <wp:docPr id="5" name="Slika 5" descr="Rezultat iskanja slik za old l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old letter"/>
                    <pic:cNvPicPr>
                      <a:picLocks noChangeAspect="1" noChangeArrowheads="1"/>
                    </pic:cNvPicPr>
                  </pic:nvPicPr>
                  <pic:blipFill>
                    <a:blip r:embed="rId58" r:link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1644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A4E" w:rsidRDefault="00322A4E" w:rsidP="00322A4E">
      <w:pPr>
        <w:jc w:val="center"/>
        <w:rPr>
          <w:rFonts w:ascii="Script MT Bold" w:hAnsi="Script MT Bold"/>
          <w:b/>
          <w:color w:val="1F497D"/>
        </w:rPr>
      </w:pPr>
    </w:p>
    <w:p w:rsidR="00322A4E" w:rsidRDefault="00322A4E" w:rsidP="00322A4E">
      <w:pPr>
        <w:jc w:val="center"/>
        <w:rPr>
          <w:rFonts w:ascii="Script MT Bold" w:hAnsi="Script MT Bold"/>
          <w:b/>
          <w:color w:val="1F497D"/>
        </w:rPr>
      </w:pPr>
    </w:p>
    <w:p w:rsidR="00322A4E" w:rsidRDefault="00322A4E" w:rsidP="00322A4E">
      <w:pPr>
        <w:jc w:val="center"/>
        <w:rPr>
          <w:rFonts w:ascii="Script MT Bold" w:hAnsi="Script MT Bold"/>
          <w:b/>
          <w:color w:val="1F497D"/>
        </w:rPr>
      </w:pPr>
    </w:p>
    <w:p w:rsidR="00322A4E" w:rsidRDefault="00322A4E" w:rsidP="00322A4E">
      <w:pPr>
        <w:jc w:val="center"/>
        <w:rPr>
          <w:rFonts w:ascii="Script MT Bold" w:hAnsi="Script MT Bold"/>
          <w:b/>
          <w:color w:val="1F497D"/>
        </w:rPr>
      </w:pPr>
    </w:p>
    <w:p w:rsidR="00322A4E" w:rsidRDefault="00322A4E" w:rsidP="00322A4E">
      <w:pPr>
        <w:jc w:val="center"/>
        <w:rPr>
          <w:rFonts w:ascii="Script MT Bold" w:hAnsi="Script MT Bold"/>
          <w:b/>
          <w:color w:val="1F497D"/>
        </w:rPr>
      </w:pPr>
    </w:p>
    <w:p w:rsidR="007A032C" w:rsidRDefault="007A032C" w:rsidP="00322A4E">
      <w:pPr>
        <w:jc w:val="center"/>
        <w:rPr>
          <w:rFonts w:ascii="Script MT Bold" w:hAnsi="Script MT Bold"/>
          <w:b/>
          <w:color w:val="1F497D"/>
        </w:rPr>
      </w:pPr>
    </w:p>
    <w:p w:rsidR="00322A4E" w:rsidRPr="00322A4E" w:rsidRDefault="00322A4E" w:rsidP="00322A4E">
      <w:pPr>
        <w:jc w:val="center"/>
        <w:rPr>
          <w:rFonts w:ascii="Footlight MT Light" w:hAnsi="Footlight MT Light"/>
        </w:rPr>
      </w:pPr>
    </w:p>
    <w:p w:rsidR="007A032C" w:rsidRDefault="007A032C" w:rsidP="00EE5B2E">
      <w:pPr>
        <w:jc w:val="both"/>
        <w:rPr>
          <w:rFonts w:ascii="Eras Medium ITC" w:hAnsi="Eras Medium ITC"/>
          <w:b/>
          <w:color w:val="943634" w:themeColor="accent2" w:themeShade="BF"/>
        </w:rPr>
      </w:pPr>
    </w:p>
    <w:p w:rsidR="007A032C" w:rsidRDefault="007A032C" w:rsidP="00EE5B2E">
      <w:pPr>
        <w:jc w:val="both"/>
        <w:rPr>
          <w:rFonts w:ascii="Eras Medium ITC" w:hAnsi="Eras Medium ITC"/>
          <w:b/>
          <w:color w:val="943634" w:themeColor="accent2" w:themeShade="BF"/>
        </w:rPr>
      </w:pPr>
    </w:p>
    <w:p w:rsidR="00EE5B2E" w:rsidRPr="00D77EBB" w:rsidRDefault="00EE5B2E" w:rsidP="00EE5B2E">
      <w:pPr>
        <w:jc w:val="both"/>
        <w:rPr>
          <w:rFonts w:ascii="Eras Medium ITC" w:hAnsi="Eras Medium ITC"/>
          <w:b/>
          <w:color w:val="943634" w:themeColor="accent2" w:themeShade="BF"/>
        </w:rPr>
      </w:pPr>
      <w:r w:rsidRPr="00D77EBB">
        <w:rPr>
          <w:rFonts w:ascii="Eras Medium ITC" w:hAnsi="Eras Medium ITC"/>
          <w:b/>
          <w:color w:val="943634" w:themeColor="accent2" w:themeShade="BF"/>
        </w:rPr>
        <w:t>Preberite vsaj pet knjig, tri s seznama, dve pa po lastni izbiri.</w:t>
      </w:r>
    </w:p>
    <w:p w:rsidR="00FB535F" w:rsidRPr="00134448" w:rsidRDefault="00FB535F" w:rsidP="00EE5B2E">
      <w:pPr>
        <w:jc w:val="both"/>
        <w:rPr>
          <w:rFonts w:ascii="Eras Medium ITC" w:hAnsi="Eras Medium ITC"/>
          <w:sz w:val="22"/>
          <w:szCs w:val="22"/>
        </w:rPr>
      </w:pPr>
    </w:p>
    <w:p w:rsidR="00D85833" w:rsidRPr="00D77EBB" w:rsidRDefault="00F90078" w:rsidP="00134448">
      <w:pPr>
        <w:rPr>
          <w:rFonts w:ascii="Eras Medium ITC" w:hAnsi="Eras Medium ITC"/>
          <w:b/>
          <w:color w:val="984806" w:themeColor="accent6" w:themeShade="80"/>
          <w:sz w:val="20"/>
          <w:szCs w:val="20"/>
          <w:u w:val="single"/>
        </w:rPr>
      </w:pPr>
      <w:r w:rsidRPr="00D77EBB">
        <w:rPr>
          <w:rFonts w:ascii="Eras Medium ITC" w:hAnsi="Eras Medium ITC"/>
          <w:b/>
          <w:color w:val="984806" w:themeColor="accent6" w:themeShade="80"/>
          <w:sz w:val="20"/>
          <w:szCs w:val="20"/>
          <w:u w:val="single"/>
        </w:rPr>
        <w:t>PROZA</w:t>
      </w:r>
    </w:p>
    <w:p w:rsidR="00353415" w:rsidRPr="007A032C" w:rsidRDefault="00353415" w:rsidP="00134448">
      <w:pPr>
        <w:numPr>
          <w:ilvl w:val="0"/>
          <w:numId w:val="1"/>
        </w:numPr>
        <w:ind w:left="357" w:hanging="357"/>
        <w:rPr>
          <w:rFonts w:ascii="Eras Medium ITC" w:hAnsi="Eras Medium ITC"/>
          <w:color w:val="984806" w:themeColor="accent6" w:themeShade="80"/>
          <w:sz w:val="22"/>
          <w:szCs w:val="22"/>
        </w:rPr>
      </w:pPr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Backman, F.: Babica vas pozdravlja in se opravi</w:t>
      </w:r>
      <w:r w:rsidRPr="007A032C">
        <w:rPr>
          <w:rFonts w:ascii="Arial" w:hAnsi="Arial" w:cs="Arial"/>
          <w:color w:val="984806" w:themeColor="accent6" w:themeShade="80"/>
          <w:sz w:val="22"/>
          <w:szCs w:val="22"/>
        </w:rPr>
        <w:t>č</w:t>
      </w:r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uje</w:t>
      </w:r>
    </w:p>
    <w:p w:rsidR="00353415" w:rsidRPr="007A032C" w:rsidRDefault="00353415" w:rsidP="00134448">
      <w:pPr>
        <w:numPr>
          <w:ilvl w:val="0"/>
          <w:numId w:val="1"/>
        </w:numPr>
        <w:ind w:left="357" w:hanging="357"/>
        <w:rPr>
          <w:rFonts w:ascii="Eras Medium ITC" w:hAnsi="Eras Medium ITC"/>
          <w:color w:val="984806" w:themeColor="accent6" w:themeShade="80"/>
          <w:sz w:val="22"/>
          <w:szCs w:val="22"/>
        </w:rPr>
      </w:pPr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Cleave, C.: Zlato</w:t>
      </w:r>
    </w:p>
    <w:p w:rsidR="00353415" w:rsidRPr="007A032C" w:rsidRDefault="00353415" w:rsidP="00134448">
      <w:pPr>
        <w:numPr>
          <w:ilvl w:val="0"/>
          <w:numId w:val="1"/>
        </w:numPr>
        <w:ind w:left="357" w:hanging="357"/>
        <w:rPr>
          <w:rFonts w:ascii="Eras Medium ITC" w:hAnsi="Eras Medium ITC"/>
          <w:color w:val="984806" w:themeColor="accent6" w:themeShade="80"/>
          <w:sz w:val="22"/>
          <w:szCs w:val="22"/>
        </w:rPr>
      </w:pPr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Dirnbek, J.: Pevci pozabljenih pesmi</w:t>
      </w:r>
    </w:p>
    <w:p w:rsidR="00353415" w:rsidRPr="007A032C" w:rsidRDefault="00353415" w:rsidP="00134448">
      <w:pPr>
        <w:numPr>
          <w:ilvl w:val="0"/>
          <w:numId w:val="1"/>
        </w:numPr>
        <w:ind w:left="357" w:hanging="357"/>
        <w:rPr>
          <w:rFonts w:ascii="Eras Medium ITC" w:hAnsi="Eras Medium ITC"/>
          <w:color w:val="984806" w:themeColor="accent6" w:themeShade="80"/>
          <w:sz w:val="22"/>
          <w:szCs w:val="22"/>
        </w:rPr>
      </w:pPr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Doerr, A.: Vsa ta nevidna svetloba</w:t>
      </w:r>
    </w:p>
    <w:p w:rsidR="00353415" w:rsidRPr="007A032C" w:rsidRDefault="00353415" w:rsidP="00134448">
      <w:pPr>
        <w:numPr>
          <w:ilvl w:val="0"/>
          <w:numId w:val="1"/>
        </w:numPr>
        <w:ind w:left="357" w:hanging="357"/>
        <w:rPr>
          <w:rFonts w:ascii="Eras Medium ITC" w:hAnsi="Eras Medium ITC"/>
          <w:color w:val="984806" w:themeColor="accent6" w:themeShade="80"/>
          <w:sz w:val="22"/>
          <w:szCs w:val="22"/>
        </w:rPr>
      </w:pPr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Eco, U.: Nulta številka</w:t>
      </w:r>
    </w:p>
    <w:p w:rsidR="00353415" w:rsidRPr="007A032C" w:rsidRDefault="00353415" w:rsidP="00134448">
      <w:pPr>
        <w:numPr>
          <w:ilvl w:val="0"/>
          <w:numId w:val="1"/>
        </w:numPr>
        <w:ind w:left="357" w:hanging="357"/>
        <w:rPr>
          <w:rFonts w:ascii="Eras Medium ITC" w:hAnsi="Eras Medium ITC"/>
          <w:color w:val="984806" w:themeColor="accent6" w:themeShade="80"/>
          <w:sz w:val="22"/>
          <w:szCs w:val="22"/>
        </w:rPr>
      </w:pPr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Flisar, E.: Besede nad oblaki</w:t>
      </w:r>
    </w:p>
    <w:p w:rsidR="00353415" w:rsidRPr="007A032C" w:rsidRDefault="00353415" w:rsidP="00134448">
      <w:pPr>
        <w:numPr>
          <w:ilvl w:val="0"/>
          <w:numId w:val="1"/>
        </w:numPr>
        <w:ind w:left="357" w:hanging="357"/>
        <w:rPr>
          <w:rFonts w:ascii="Eras Medium ITC" w:hAnsi="Eras Medium ITC"/>
          <w:color w:val="984806" w:themeColor="accent6" w:themeShade="80"/>
          <w:sz w:val="22"/>
          <w:szCs w:val="22"/>
        </w:rPr>
      </w:pPr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Hampamer, A.: O</w:t>
      </w:r>
      <w:r w:rsidRPr="007A032C">
        <w:rPr>
          <w:rFonts w:ascii="Arial" w:hAnsi="Arial" w:cs="Arial"/>
          <w:color w:val="984806" w:themeColor="accent6" w:themeShade="80"/>
          <w:sz w:val="22"/>
          <w:szCs w:val="22"/>
        </w:rPr>
        <w:t>č</w:t>
      </w:r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im in pankrt</w:t>
      </w:r>
    </w:p>
    <w:p w:rsidR="00353415" w:rsidRPr="007A032C" w:rsidRDefault="00353415" w:rsidP="00134448">
      <w:pPr>
        <w:numPr>
          <w:ilvl w:val="0"/>
          <w:numId w:val="1"/>
        </w:numPr>
        <w:ind w:left="357" w:hanging="357"/>
        <w:rPr>
          <w:rFonts w:ascii="Eras Medium ITC" w:hAnsi="Eras Medium ITC"/>
          <w:color w:val="984806" w:themeColor="accent6" w:themeShade="80"/>
          <w:sz w:val="22"/>
          <w:szCs w:val="22"/>
        </w:rPr>
      </w:pPr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Hirajde, T.: Pride ma</w:t>
      </w:r>
      <w:r w:rsidRPr="007A032C">
        <w:rPr>
          <w:rFonts w:ascii="Arial" w:hAnsi="Arial" w:cs="Arial"/>
          <w:color w:val="984806" w:themeColor="accent6" w:themeShade="80"/>
          <w:sz w:val="22"/>
          <w:szCs w:val="22"/>
        </w:rPr>
        <w:t>č</w:t>
      </w:r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ka na obisk</w:t>
      </w:r>
    </w:p>
    <w:p w:rsidR="00353415" w:rsidRPr="007A032C" w:rsidRDefault="00353415" w:rsidP="00134448">
      <w:pPr>
        <w:numPr>
          <w:ilvl w:val="0"/>
          <w:numId w:val="1"/>
        </w:numPr>
        <w:ind w:left="357" w:hanging="357"/>
        <w:rPr>
          <w:rFonts w:ascii="Eras Medium ITC" w:hAnsi="Eras Medium ITC"/>
          <w:color w:val="984806" w:themeColor="accent6" w:themeShade="80"/>
          <w:sz w:val="22"/>
          <w:szCs w:val="22"/>
        </w:rPr>
      </w:pPr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Joyce, R.: Nenavadno romanje Harolda Frya</w:t>
      </w:r>
    </w:p>
    <w:p w:rsidR="00353415" w:rsidRPr="007A032C" w:rsidRDefault="00353415" w:rsidP="00134448">
      <w:pPr>
        <w:numPr>
          <w:ilvl w:val="0"/>
          <w:numId w:val="1"/>
        </w:numPr>
        <w:ind w:left="357" w:hanging="357"/>
        <w:rPr>
          <w:rFonts w:ascii="Eras Medium ITC" w:hAnsi="Eras Medium ITC"/>
          <w:color w:val="984806" w:themeColor="accent6" w:themeShade="80"/>
          <w:sz w:val="22"/>
          <w:szCs w:val="22"/>
        </w:rPr>
      </w:pPr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Kolmani</w:t>
      </w:r>
      <w:r w:rsidRPr="007A032C">
        <w:rPr>
          <w:rFonts w:ascii="Arial" w:hAnsi="Arial" w:cs="Arial"/>
          <w:color w:val="984806" w:themeColor="accent6" w:themeShade="80"/>
          <w:sz w:val="22"/>
          <w:szCs w:val="22"/>
        </w:rPr>
        <w:t>č</w:t>
      </w:r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, K.: Lahko no</w:t>
      </w:r>
      <w:r w:rsidRPr="007A032C">
        <w:rPr>
          <w:rFonts w:ascii="Arial" w:hAnsi="Arial" w:cs="Arial"/>
          <w:color w:val="984806" w:themeColor="accent6" w:themeShade="80"/>
          <w:sz w:val="22"/>
          <w:szCs w:val="22"/>
        </w:rPr>
        <w:t>č</w:t>
      </w:r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, ljubezen moja</w:t>
      </w:r>
    </w:p>
    <w:p w:rsidR="00353415" w:rsidRPr="007A032C" w:rsidRDefault="00353415" w:rsidP="00134448">
      <w:pPr>
        <w:numPr>
          <w:ilvl w:val="0"/>
          <w:numId w:val="1"/>
        </w:numPr>
        <w:ind w:left="357" w:hanging="357"/>
        <w:rPr>
          <w:rFonts w:ascii="Eras Medium ITC" w:hAnsi="Eras Medium ITC"/>
          <w:color w:val="984806" w:themeColor="accent6" w:themeShade="80"/>
          <w:sz w:val="22"/>
          <w:szCs w:val="22"/>
        </w:rPr>
      </w:pPr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Kukovi</w:t>
      </w:r>
      <w:r w:rsidRPr="007A032C">
        <w:rPr>
          <w:rFonts w:ascii="Arial" w:hAnsi="Arial" w:cs="Arial"/>
          <w:color w:val="984806" w:themeColor="accent6" w:themeShade="80"/>
          <w:sz w:val="22"/>
          <w:szCs w:val="22"/>
        </w:rPr>
        <w:t>č</w:t>
      </w:r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, R.: Alah pod Sveto Trojico</w:t>
      </w:r>
    </w:p>
    <w:p w:rsidR="00353415" w:rsidRPr="007A032C" w:rsidRDefault="00353415" w:rsidP="00134448">
      <w:pPr>
        <w:numPr>
          <w:ilvl w:val="0"/>
          <w:numId w:val="1"/>
        </w:numPr>
        <w:ind w:left="357" w:hanging="357"/>
        <w:rPr>
          <w:rFonts w:ascii="Eras Medium ITC" w:hAnsi="Eras Medium ITC"/>
          <w:color w:val="984806" w:themeColor="accent6" w:themeShade="80"/>
          <w:sz w:val="22"/>
          <w:szCs w:val="22"/>
        </w:rPr>
      </w:pPr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Lundberg, K.: Yarden</w:t>
      </w:r>
    </w:p>
    <w:p w:rsidR="00353415" w:rsidRPr="007A032C" w:rsidRDefault="00353415" w:rsidP="00134448">
      <w:pPr>
        <w:numPr>
          <w:ilvl w:val="0"/>
          <w:numId w:val="1"/>
        </w:numPr>
        <w:ind w:left="357" w:hanging="357"/>
        <w:rPr>
          <w:rFonts w:ascii="Eras Medium ITC" w:hAnsi="Eras Medium ITC"/>
          <w:color w:val="984806" w:themeColor="accent6" w:themeShade="80"/>
          <w:sz w:val="22"/>
          <w:szCs w:val="22"/>
        </w:rPr>
      </w:pPr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Mazzantini, M.: Ne premikaj se</w:t>
      </w:r>
    </w:p>
    <w:p w:rsidR="00353415" w:rsidRPr="007A032C" w:rsidRDefault="00353415" w:rsidP="00134448">
      <w:pPr>
        <w:numPr>
          <w:ilvl w:val="0"/>
          <w:numId w:val="1"/>
        </w:numPr>
        <w:ind w:left="357" w:hanging="357"/>
        <w:rPr>
          <w:rFonts w:ascii="Eras Medium ITC" w:hAnsi="Eras Medium ITC"/>
          <w:color w:val="984806" w:themeColor="accent6" w:themeShade="80"/>
          <w:sz w:val="22"/>
          <w:szCs w:val="22"/>
        </w:rPr>
      </w:pPr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McEwan, I.: V imenu otroka</w:t>
      </w:r>
    </w:p>
    <w:p w:rsidR="00353415" w:rsidRPr="007A032C" w:rsidRDefault="00353415" w:rsidP="00134448">
      <w:pPr>
        <w:numPr>
          <w:ilvl w:val="0"/>
          <w:numId w:val="1"/>
        </w:numPr>
        <w:ind w:left="357" w:hanging="357"/>
        <w:rPr>
          <w:rFonts w:ascii="Eras Medium ITC" w:hAnsi="Eras Medium ITC"/>
          <w:color w:val="984806" w:themeColor="accent6" w:themeShade="80"/>
          <w:sz w:val="22"/>
          <w:szCs w:val="22"/>
        </w:rPr>
      </w:pPr>
      <w:proofErr w:type="spellStart"/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Mersbergen</w:t>
      </w:r>
      <w:proofErr w:type="spellEnd"/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, J. van: Zadnji pobeg</w:t>
      </w:r>
    </w:p>
    <w:p w:rsidR="00353415" w:rsidRPr="007A032C" w:rsidRDefault="00353415" w:rsidP="00134448">
      <w:pPr>
        <w:numPr>
          <w:ilvl w:val="0"/>
          <w:numId w:val="1"/>
        </w:numPr>
        <w:ind w:left="357" w:hanging="357"/>
        <w:rPr>
          <w:rFonts w:ascii="Eras Medium ITC" w:hAnsi="Eras Medium ITC"/>
          <w:color w:val="984806" w:themeColor="accent6" w:themeShade="80"/>
          <w:sz w:val="22"/>
          <w:szCs w:val="22"/>
        </w:rPr>
      </w:pPr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Meškovi</w:t>
      </w:r>
      <w:r w:rsidRPr="007A032C">
        <w:rPr>
          <w:rFonts w:ascii="Arial" w:hAnsi="Arial" w:cs="Arial"/>
          <w:color w:val="984806" w:themeColor="accent6" w:themeShade="80"/>
          <w:sz w:val="22"/>
          <w:szCs w:val="22"/>
        </w:rPr>
        <w:t>ć</w:t>
      </w:r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, A.: Ukulele jam</w:t>
      </w:r>
    </w:p>
    <w:p w:rsidR="00353415" w:rsidRPr="007A032C" w:rsidRDefault="00353415" w:rsidP="00134448">
      <w:pPr>
        <w:numPr>
          <w:ilvl w:val="0"/>
          <w:numId w:val="1"/>
        </w:numPr>
        <w:ind w:left="357" w:hanging="357"/>
        <w:rPr>
          <w:rFonts w:ascii="Eras Medium ITC" w:hAnsi="Eras Medium ITC"/>
          <w:color w:val="984806" w:themeColor="accent6" w:themeShade="80"/>
          <w:sz w:val="22"/>
          <w:szCs w:val="22"/>
        </w:rPr>
      </w:pPr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Michiko F., M.: Klical sem ga Kravata</w:t>
      </w:r>
    </w:p>
    <w:p w:rsidR="00353415" w:rsidRPr="007A032C" w:rsidRDefault="00353415" w:rsidP="00134448">
      <w:pPr>
        <w:numPr>
          <w:ilvl w:val="0"/>
          <w:numId w:val="1"/>
        </w:numPr>
        <w:ind w:left="357" w:hanging="357"/>
        <w:rPr>
          <w:rFonts w:ascii="Eras Medium ITC" w:hAnsi="Eras Medium ITC"/>
          <w:color w:val="984806" w:themeColor="accent6" w:themeShade="80"/>
          <w:sz w:val="22"/>
          <w:szCs w:val="22"/>
        </w:rPr>
      </w:pPr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Murakami, H.: Brezbarvni Tsukuru Tazaki in njegova leta romanja</w:t>
      </w:r>
    </w:p>
    <w:p w:rsidR="00353415" w:rsidRPr="007A032C" w:rsidRDefault="00353415" w:rsidP="00134448">
      <w:pPr>
        <w:numPr>
          <w:ilvl w:val="0"/>
          <w:numId w:val="1"/>
        </w:numPr>
        <w:ind w:left="357" w:hanging="357"/>
        <w:rPr>
          <w:rFonts w:ascii="Eras Medium ITC" w:hAnsi="Eras Medium ITC"/>
          <w:color w:val="984806" w:themeColor="accent6" w:themeShade="80"/>
          <w:sz w:val="22"/>
          <w:szCs w:val="22"/>
        </w:rPr>
      </w:pPr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Musso, G.: In potem …</w:t>
      </w:r>
    </w:p>
    <w:p w:rsidR="00353415" w:rsidRPr="007A032C" w:rsidRDefault="00353415" w:rsidP="00134448">
      <w:pPr>
        <w:numPr>
          <w:ilvl w:val="0"/>
          <w:numId w:val="1"/>
        </w:numPr>
        <w:ind w:left="357" w:hanging="357"/>
        <w:rPr>
          <w:rFonts w:ascii="Eras Medium ITC" w:hAnsi="Eras Medium ITC"/>
          <w:color w:val="984806" w:themeColor="accent6" w:themeShade="80"/>
          <w:sz w:val="22"/>
          <w:szCs w:val="22"/>
        </w:rPr>
      </w:pPr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Pregl, S.: Poker z ni</w:t>
      </w:r>
      <w:r w:rsidRPr="007A032C">
        <w:rPr>
          <w:rFonts w:ascii="Arial" w:hAnsi="Arial" w:cs="Arial"/>
          <w:color w:val="984806" w:themeColor="accent6" w:themeShade="80"/>
          <w:sz w:val="22"/>
          <w:szCs w:val="22"/>
        </w:rPr>
        <w:t>č</w:t>
      </w:r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lami</w:t>
      </w:r>
    </w:p>
    <w:p w:rsidR="00353415" w:rsidRPr="007A032C" w:rsidRDefault="00353415" w:rsidP="00134448">
      <w:pPr>
        <w:numPr>
          <w:ilvl w:val="0"/>
          <w:numId w:val="1"/>
        </w:numPr>
        <w:ind w:left="357" w:hanging="357"/>
        <w:rPr>
          <w:rFonts w:ascii="Eras Medium ITC" w:hAnsi="Eras Medium ITC"/>
          <w:color w:val="984806" w:themeColor="accent6" w:themeShade="80"/>
          <w:sz w:val="22"/>
          <w:szCs w:val="22"/>
        </w:rPr>
      </w:pPr>
      <w:proofErr w:type="spellStart"/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Sanmartin</w:t>
      </w:r>
      <w:proofErr w:type="spellEnd"/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, F. N.: Prebujenje gospodi</w:t>
      </w:r>
      <w:r w:rsidRPr="007A032C">
        <w:rPr>
          <w:rFonts w:ascii="Arial" w:hAnsi="Arial" w:cs="Arial"/>
          <w:color w:val="984806" w:themeColor="accent6" w:themeShade="80"/>
          <w:sz w:val="22"/>
          <w:szCs w:val="22"/>
        </w:rPr>
        <w:t>č</w:t>
      </w:r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ne Prim</w:t>
      </w:r>
    </w:p>
    <w:p w:rsidR="00353415" w:rsidRPr="007A032C" w:rsidRDefault="00353415" w:rsidP="00134448">
      <w:pPr>
        <w:numPr>
          <w:ilvl w:val="0"/>
          <w:numId w:val="1"/>
        </w:numPr>
        <w:ind w:left="357" w:hanging="357"/>
        <w:rPr>
          <w:rFonts w:ascii="Eras Medium ITC" w:hAnsi="Eras Medium ITC"/>
          <w:color w:val="984806" w:themeColor="accent6" w:themeShade="80"/>
          <w:sz w:val="22"/>
          <w:szCs w:val="22"/>
        </w:rPr>
      </w:pPr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Santo, C. M.: Korenine olj</w:t>
      </w:r>
      <w:r w:rsidRPr="007A032C">
        <w:rPr>
          <w:rFonts w:ascii="Arial" w:hAnsi="Arial" w:cs="Arial"/>
          <w:color w:val="984806" w:themeColor="accent6" w:themeShade="80"/>
          <w:sz w:val="22"/>
          <w:szCs w:val="22"/>
        </w:rPr>
        <w:t>č</w:t>
      </w:r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nega drevesa</w:t>
      </w:r>
    </w:p>
    <w:p w:rsidR="00353415" w:rsidRPr="007A032C" w:rsidRDefault="00353415" w:rsidP="00134448">
      <w:pPr>
        <w:numPr>
          <w:ilvl w:val="0"/>
          <w:numId w:val="1"/>
        </w:numPr>
        <w:ind w:left="357" w:hanging="357"/>
        <w:rPr>
          <w:rFonts w:ascii="Eras Medium ITC" w:hAnsi="Eras Medium ITC"/>
          <w:color w:val="984806" w:themeColor="accent6" w:themeShade="80"/>
          <w:sz w:val="22"/>
          <w:szCs w:val="22"/>
        </w:rPr>
      </w:pPr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Skubic, A. E.: Samo pridi domov</w:t>
      </w:r>
    </w:p>
    <w:p w:rsidR="00353415" w:rsidRPr="007A032C" w:rsidRDefault="00353415" w:rsidP="00134448">
      <w:pPr>
        <w:numPr>
          <w:ilvl w:val="0"/>
          <w:numId w:val="1"/>
        </w:numPr>
        <w:ind w:left="357" w:hanging="357"/>
        <w:rPr>
          <w:rFonts w:ascii="Eras Medium ITC" w:hAnsi="Eras Medium ITC"/>
          <w:color w:val="984806" w:themeColor="accent6" w:themeShade="80"/>
          <w:sz w:val="22"/>
          <w:szCs w:val="22"/>
        </w:rPr>
      </w:pPr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 xml:space="preserve">Tuma, T.: </w:t>
      </w:r>
      <w:r w:rsidRPr="007A032C">
        <w:rPr>
          <w:rFonts w:ascii="Arial" w:hAnsi="Arial" w:cs="Arial"/>
          <w:color w:val="984806" w:themeColor="accent6" w:themeShade="80"/>
          <w:sz w:val="22"/>
          <w:szCs w:val="22"/>
        </w:rPr>
        <w:t>Č</w:t>
      </w:r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e</w:t>
      </w:r>
      <w:r w:rsidRPr="007A032C">
        <w:rPr>
          <w:rFonts w:ascii="Eras Medium ITC" w:hAnsi="Eras Medium ITC" w:cs="Footlight MT Light"/>
          <w:color w:val="984806" w:themeColor="accent6" w:themeShade="80"/>
          <w:sz w:val="22"/>
          <w:szCs w:val="22"/>
        </w:rPr>
        <w:t>š</w:t>
      </w:r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nje, bele in rde</w:t>
      </w:r>
      <w:r w:rsidRPr="007A032C">
        <w:rPr>
          <w:rFonts w:ascii="Arial" w:hAnsi="Arial" w:cs="Arial"/>
          <w:color w:val="984806" w:themeColor="accent6" w:themeShade="80"/>
          <w:sz w:val="22"/>
          <w:szCs w:val="22"/>
        </w:rPr>
        <w:t>č</w:t>
      </w:r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e</w:t>
      </w:r>
    </w:p>
    <w:p w:rsidR="00353415" w:rsidRPr="007A032C" w:rsidRDefault="00353415" w:rsidP="00134448">
      <w:pPr>
        <w:numPr>
          <w:ilvl w:val="0"/>
          <w:numId w:val="1"/>
        </w:numPr>
        <w:ind w:left="357" w:hanging="357"/>
        <w:rPr>
          <w:rFonts w:ascii="Eras Medium ITC" w:hAnsi="Eras Medium ITC"/>
          <w:color w:val="984806" w:themeColor="accent6" w:themeShade="80"/>
          <w:sz w:val="22"/>
          <w:szCs w:val="22"/>
        </w:rPr>
      </w:pPr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Valognes, A.: Stara mama v koprivah</w:t>
      </w:r>
    </w:p>
    <w:p w:rsidR="00353415" w:rsidRPr="007A032C" w:rsidRDefault="00353415" w:rsidP="00134448">
      <w:pPr>
        <w:numPr>
          <w:ilvl w:val="0"/>
          <w:numId w:val="1"/>
        </w:numPr>
        <w:ind w:left="357" w:hanging="357"/>
        <w:rPr>
          <w:rFonts w:ascii="Eras Medium ITC" w:hAnsi="Eras Medium ITC"/>
          <w:color w:val="984806" w:themeColor="accent6" w:themeShade="80"/>
          <w:sz w:val="22"/>
          <w:szCs w:val="22"/>
        </w:rPr>
      </w:pPr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Vargas L., M.: Prikriti junak</w:t>
      </w:r>
    </w:p>
    <w:p w:rsidR="00A20839" w:rsidRPr="007A032C" w:rsidRDefault="00A20839" w:rsidP="00134448">
      <w:pPr>
        <w:ind w:left="357"/>
        <w:rPr>
          <w:rFonts w:ascii="Eras Medium ITC" w:hAnsi="Eras Medium ITC"/>
          <w:color w:val="984806" w:themeColor="accent6" w:themeShade="80"/>
          <w:sz w:val="22"/>
          <w:szCs w:val="22"/>
          <w:u w:val="single"/>
        </w:rPr>
      </w:pPr>
    </w:p>
    <w:p w:rsidR="00D85833" w:rsidRPr="007A032C" w:rsidRDefault="00D5100B" w:rsidP="00134448">
      <w:pPr>
        <w:rPr>
          <w:rFonts w:ascii="Eras Medium ITC" w:hAnsi="Eras Medium ITC"/>
          <w:b/>
          <w:color w:val="943634" w:themeColor="accent2" w:themeShade="BF"/>
          <w:sz w:val="22"/>
          <w:szCs w:val="22"/>
          <w:u w:val="single"/>
        </w:rPr>
      </w:pPr>
      <w:r w:rsidRPr="007A032C">
        <w:rPr>
          <w:rFonts w:ascii="Eras Medium ITC" w:hAnsi="Eras Medium ITC"/>
          <w:b/>
          <w:color w:val="943634" w:themeColor="accent2" w:themeShade="BF"/>
          <w:sz w:val="22"/>
          <w:szCs w:val="22"/>
          <w:u w:val="single"/>
        </w:rPr>
        <w:t>POEZIJA</w:t>
      </w:r>
    </w:p>
    <w:p w:rsidR="00353415" w:rsidRPr="007A032C" w:rsidRDefault="00353415" w:rsidP="00134448">
      <w:pPr>
        <w:numPr>
          <w:ilvl w:val="0"/>
          <w:numId w:val="1"/>
        </w:numPr>
        <w:ind w:left="357" w:hanging="357"/>
        <w:rPr>
          <w:rFonts w:ascii="Eras Medium ITC" w:hAnsi="Eras Medium ITC"/>
          <w:color w:val="984806" w:themeColor="accent6" w:themeShade="80"/>
          <w:sz w:val="22"/>
          <w:szCs w:val="22"/>
        </w:rPr>
      </w:pPr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Rozman, A.: Gleda kondor avion</w:t>
      </w:r>
    </w:p>
    <w:p w:rsidR="00353415" w:rsidRPr="007A032C" w:rsidRDefault="00353415" w:rsidP="00134448">
      <w:pPr>
        <w:numPr>
          <w:ilvl w:val="0"/>
          <w:numId w:val="1"/>
        </w:numPr>
        <w:ind w:left="357" w:hanging="357"/>
        <w:rPr>
          <w:rFonts w:ascii="Eras Medium ITC" w:hAnsi="Eras Medium ITC"/>
          <w:color w:val="984806" w:themeColor="accent6" w:themeShade="80"/>
          <w:sz w:val="22"/>
          <w:szCs w:val="22"/>
        </w:rPr>
      </w:pPr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Krakar, L.: Ob poti rastem in sem poln prahu</w:t>
      </w:r>
    </w:p>
    <w:p w:rsidR="00353415" w:rsidRPr="007A032C" w:rsidRDefault="00353415" w:rsidP="00134448">
      <w:pPr>
        <w:numPr>
          <w:ilvl w:val="0"/>
          <w:numId w:val="1"/>
        </w:numPr>
        <w:ind w:left="357" w:hanging="357"/>
        <w:rPr>
          <w:rFonts w:ascii="Eras Medium ITC" w:hAnsi="Eras Medium ITC"/>
          <w:color w:val="984806" w:themeColor="accent6" w:themeShade="80"/>
          <w:sz w:val="22"/>
          <w:szCs w:val="22"/>
        </w:rPr>
      </w:pPr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lastRenderedPageBreak/>
        <w:t xml:space="preserve">Puškin, A. S.: Aleksander </w:t>
      </w:r>
      <w:proofErr w:type="spellStart"/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Sergejevi</w:t>
      </w:r>
      <w:r w:rsidRPr="007A032C">
        <w:rPr>
          <w:rFonts w:ascii="Arial" w:hAnsi="Arial" w:cs="Arial"/>
          <w:color w:val="984806" w:themeColor="accent6" w:themeShade="80"/>
          <w:sz w:val="22"/>
          <w:szCs w:val="22"/>
        </w:rPr>
        <w:t>č</w:t>
      </w:r>
      <w:proofErr w:type="spellEnd"/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 xml:space="preserve"> Pu</w:t>
      </w:r>
      <w:r w:rsidRPr="007A032C">
        <w:rPr>
          <w:rFonts w:ascii="Eras Medium ITC" w:hAnsi="Eras Medium ITC" w:cs="Footlight MT Light"/>
          <w:color w:val="984806" w:themeColor="accent6" w:themeShade="80"/>
          <w:sz w:val="22"/>
          <w:szCs w:val="22"/>
        </w:rPr>
        <w:t>š</w:t>
      </w:r>
      <w:r w:rsidRPr="007A032C">
        <w:rPr>
          <w:rFonts w:ascii="Eras Medium ITC" w:hAnsi="Eras Medium ITC"/>
          <w:color w:val="984806" w:themeColor="accent6" w:themeShade="80"/>
          <w:sz w:val="22"/>
          <w:szCs w:val="22"/>
        </w:rPr>
        <w:t>kin</w:t>
      </w:r>
    </w:p>
    <w:p w:rsidR="00134448" w:rsidRDefault="00134448" w:rsidP="00134448">
      <w:pPr>
        <w:rPr>
          <w:rFonts w:ascii="Footlight MT Light" w:hAnsi="Footlight MT Light"/>
          <w:color w:val="984806" w:themeColor="accent6" w:themeShade="80"/>
          <w:sz w:val="20"/>
          <w:szCs w:val="20"/>
        </w:rPr>
      </w:pPr>
    </w:p>
    <w:p w:rsidR="00EE5B2E" w:rsidRPr="00521C67" w:rsidRDefault="00EE5B2E" w:rsidP="00EE5B2E">
      <w:pPr>
        <w:jc w:val="both"/>
        <w:rPr>
          <w:rFonts w:ascii="Eras Medium ITC" w:hAnsi="Eras Medium ITC"/>
          <w:color w:val="943634" w:themeColor="accent2" w:themeShade="BF"/>
        </w:rPr>
      </w:pPr>
      <w:r w:rsidRPr="00521C67">
        <w:rPr>
          <w:rFonts w:ascii="Eras Medium ITC" w:hAnsi="Eras Medium ITC"/>
          <w:color w:val="943634" w:themeColor="accent2" w:themeShade="BF"/>
        </w:rPr>
        <w:t>Prosimo, vpišite naslove prebranih knjig:</w:t>
      </w:r>
    </w:p>
    <w:p w:rsidR="00521C67" w:rsidRPr="00521C67" w:rsidRDefault="00521C67" w:rsidP="00EE5B2E">
      <w:pPr>
        <w:jc w:val="both"/>
        <w:rPr>
          <w:rFonts w:ascii="Eras Medium ITC" w:hAnsi="Eras Medium ITC"/>
          <w:color w:val="943634" w:themeColor="accent2" w:themeShade="BF"/>
        </w:rPr>
      </w:pPr>
    </w:p>
    <w:p w:rsidR="00521C67" w:rsidRDefault="00521C67" w:rsidP="00EE5B2E">
      <w:pPr>
        <w:pBdr>
          <w:top w:val="single" w:sz="12" w:space="1" w:color="auto"/>
          <w:bottom w:val="single" w:sz="12" w:space="1" w:color="auto"/>
        </w:pBdr>
        <w:jc w:val="both"/>
        <w:rPr>
          <w:rFonts w:ascii="Eras Medium ITC" w:hAnsi="Eras Medium ITC"/>
        </w:rPr>
      </w:pPr>
    </w:p>
    <w:p w:rsidR="00521C67" w:rsidRDefault="00521C67" w:rsidP="00EE5B2E">
      <w:pPr>
        <w:pBdr>
          <w:bottom w:val="single" w:sz="12" w:space="1" w:color="auto"/>
          <w:between w:val="single" w:sz="12" w:space="1" w:color="auto"/>
        </w:pBdr>
        <w:jc w:val="both"/>
        <w:rPr>
          <w:rFonts w:ascii="Eras Medium ITC" w:hAnsi="Eras Medium ITC"/>
        </w:rPr>
      </w:pPr>
    </w:p>
    <w:p w:rsidR="00521C67" w:rsidRDefault="00521C67" w:rsidP="00EE5B2E">
      <w:pPr>
        <w:pBdr>
          <w:bottom w:val="single" w:sz="12" w:space="1" w:color="auto"/>
          <w:between w:val="single" w:sz="12" w:space="1" w:color="auto"/>
        </w:pBdr>
        <w:jc w:val="both"/>
        <w:rPr>
          <w:rFonts w:ascii="Eras Medium ITC" w:hAnsi="Eras Medium ITC"/>
        </w:rPr>
      </w:pPr>
    </w:p>
    <w:p w:rsidR="00521C67" w:rsidRDefault="00521C67" w:rsidP="00EE5B2E">
      <w:pPr>
        <w:pBdr>
          <w:bottom w:val="single" w:sz="12" w:space="1" w:color="auto"/>
          <w:between w:val="single" w:sz="12" w:space="1" w:color="auto"/>
        </w:pBdr>
        <w:jc w:val="both"/>
        <w:rPr>
          <w:rFonts w:ascii="Eras Medium ITC" w:hAnsi="Eras Medium ITC"/>
        </w:rPr>
      </w:pPr>
    </w:p>
    <w:p w:rsidR="00521C67" w:rsidRDefault="00521C67" w:rsidP="00EE5B2E">
      <w:pPr>
        <w:pBdr>
          <w:bottom w:val="single" w:sz="12" w:space="1" w:color="auto"/>
          <w:between w:val="single" w:sz="12" w:space="1" w:color="auto"/>
        </w:pBdr>
        <w:jc w:val="both"/>
        <w:rPr>
          <w:rFonts w:ascii="Eras Medium ITC" w:hAnsi="Eras Medium ITC"/>
        </w:rPr>
      </w:pPr>
    </w:p>
    <w:p w:rsidR="00521C67" w:rsidRDefault="00521C67" w:rsidP="00EE5B2E">
      <w:pPr>
        <w:pBdr>
          <w:bottom w:val="single" w:sz="12" w:space="1" w:color="auto"/>
          <w:between w:val="single" w:sz="12" w:space="1" w:color="auto"/>
        </w:pBdr>
        <w:jc w:val="both"/>
        <w:rPr>
          <w:rFonts w:ascii="Eras Medium ITC" w:hAnsi="Eras Medium ITC"/>
        </w:rPr>
      </w:pPr>
    </w:p>
    <w:p w:rsidR="00521C67" w:rsidRPr="00D77EBB" w:rsidRDefault="00521C67" w:rsidP="00EE5B2E">
      <w:pPr>
        <w:jc w:val="both"/>
        <w:rPr>
          <w:rFonts w:ascii="Eras Medium ITC" w:hAnsi="Eras Medium ITC"/>
          <w:sz w:val="18"/>
          <w:szCs w:val="18"/>
        </w:rPr>
      </w:pPr>
    </w:p>
    <w:p w:rsidR="00EE5B2E" w:rsidRPr="00521C67" w:rsidRDefault="00EE5B2E" w:rsidP="00EE5B2E">
      <w:pPr>
        <w:jc w:val="both"/>
        <w:rPr>
          <w:rFonts w:ascii="Eras Medium ITC" w:hAnsi="Eras Medium ITC"/>
          <w:color w:val="943634" w:themeColor="accent2" w:themeShade="BF"/>
        </w:rPr>
      </w:pPr>
      <w:r w:rsidRPr="00521C67">
        <w:rPr>
          <w:rFonts w:ascii="Eras Medium ITC" w:hAnsi="Eras Medium ITC"/>
          <w:color w:val="943634" w:themeColor="accent2" w:themeShade="BF"/>
        </w:rPr>
        <w:t xml:space="preserve">Zapišite svoje mnenje o prebranih knjigah. </w:t>
      </w:r>
      <w:r w:rsidR="00F9463C" w:rsidRPr="00521C67">
        <w:rPr>
          <w:rFonts w:ascii="Eras Medium ITC" w:hAnsi="Eras Medium ITC"/>
          <w:color w:val="943634" w:themeColor="accent2" w:themeShade="BF"/>
        </w:rPr>
        <w:t xml:space="preserve">Kakšen se vam sicer zdi </w:t>
      </w:r>
      <w:r w:rsidR="00C65777" w:rsidRPr="00521C67">
        <w:rPr>
          <w:rFonts w:ascii="Eras Medium ITC" w:hAnsi="Eras Medium ITC"/>
          <w:color w:val="943634" w:themeColor="accent2" w:themeShade="BF"/>
        </w:rPr>
        <w:t xml:space="preserve">ponujen </w:t>
      </w:r>
      <w:r w:rsidR="00F9463C" w:rsidRPr="00521C67">
        <w:rPr>
          <w:rFonts w:ascii="Eras Medium ITC" w:hAnsi="Eras Medium ITC"/>
          <w:color w:val="943634" w:themeColor="accent2" w:themeShade="BF"/>
        </w:rPr>
        <w:t>izbor knjig?</w:t>
      </w:r>
    </w:p>
    <w:p w:rsidR="00EE5B2E" w:rsidRPr="00015E18" w:rsidRDefault="00EE5B2E" w:rsidP="00EE5B2E">
      <w:pPr>
        <w:jc w:val="both"/>
        <w:rPr>
          <w:rFonts w:ascii="Tekton Pro" w:hAnsi="Tekton Pro"/>
          <w:sz w:val="18"/>
          <w:szCs w:val="18"/>
        </w:rPr>
      </w:pPr>
    </w:p>
    <w:p w:rsidR="00521C67" w:rsidRDefault="00521C67" w:rsidP="00EE5B2E">
      <w:pPr>
        <w:pBdr>
          <w:top w:val="single" w:sz="12" w:space="1" w:color="auto"/>
          <w:bottom w:val="single" w:sz="12" w:space="1" w:color="auto"/>
        </w:pBdr>
        <w:jc w:val="both"/>
        <w:rPr>
          <w:rFonts w:ascii="Footlight MT Light" w:hAnsi="Footlight MT Light"/>
        </w:rPr>
      </w:pPr>
    </w:p>
    <w:p w:rsidR="00521C67" w:rsidRDefault="00521C67" w:rsidP="00EE5B2E">
      <w:pPr>
        <w:pBdr>
          <w:bottom w:val="single" w:sz="12" w:space="1" w:color="auto"/>
          <w:between w:val="single" w:sz="12" w:space="1" w:color="auto"/>
        </w:pBdr>
        <w:jc w:val="both"/>
        <w:rPr>
          <w:rFonts w:ascii="Footlight MT Light" w:hAnsi="Footlight MT Light"/>
        </w:rPr>
      </w:pPr>
    </w:p>
    <w:p w:rsidR="00521C67" w:rsidRDefault="00521C67" w:rsidP="00EE5B2E">
      <w:pPr>
        <w:pBdr>
          <w:bottom w:val="single" w:sz="12" w:space="1" w:color="auto"/>
          <w:between w:val="single" w:sz="12" w:space="1" w:color="auto"/>
        </w:pBdr>
        <w:jc w:val="both"/>
        <w:rPr>
          <w:rFonts w:ascii="Footlight MT Light" w:hAnsi="Footlight MT Light"/>
        </w:rPr>
      </w:pPr>
    </w:p>
    <w:p w:rsidR="00521C67" w:rsidRDefault="00521C67" w:rsidP="00EE5B2E">
      <w:pPr>
        <w:pBdr>
          <w:bottom w:val="single" w:sz="12" w:space="1" w:color="auto"/>
          <w:between w:val="single" w:sz="12" w:space="1" w:color="auto"/>
        </w:pBdr>
        <w:jc w:val="both"/>
        <w:rPr>
          <w:rFonts w:ascii="Footlight MT Light" w:hAnsi="Footlight MT Light"/>
        </w:rPr>
      </w:pPr>
    </w:p>
    <w:p w:rsidR="00521C67" w:rsidRDefault="00521C67" w:rsidP="00EE5B2E">
      <w:pPr>
        <w:pBdr>
          <w:bottom w:val="single" w:sz="12" w:space="1" w:color="auto"/>
          <w:between w:val="single" w:sz="12" w:space="1" w:color="auto"/>
        </w:pBdr>
        <w:jc w:val="both"/>
        <w:rPr>
          <w:rFonts w:ascii="Footlight MT Light" w:hAnsi="Footlight MT Light"/>
        </w:rPr>
      </w:pPr>
    </w:p>
    <w:p w:rsidR="00521C67" w:rsidRDefault="00521C67" w:rsidP="00EE5B2E">
      <w:pPr>
        <w:pBdr>
          <w:bottom w:val="single" w:sz="12" w:space="1" w:color="auto"/>
          <w:between w:val="single" w:sz="12" w:space="1" w:color="auto"/>
        </w:pBdr>
        <w:jc w:val="both"/>
        <w:rPr>
          <w:rFonts w:ascii="Footlight MT Light" w:hAnsi="Footlight MT Light"/>
        </w:rPr>
      </w:pPr>
    </w:p>
    <w:p w:rsidR="00521C67" w:rsidRDefault="00521C67" w:rsidP="00EE5B2E">
      <w:pPr>
        <w:pBdr>
          <w:bottom w:val="single" w:sz="12" w:space="1" w:color="auto"/>
          <w:between w:val="single" w:sz="12" w:space="1" w:color="auto"/>
        </w:pBdr>
        <w:jc w:val="both"/>
        <w:rPr>
          <w:rFonts w:ascii="Footlight MT Light" w:hAnsi="Footlight MT Light"/>
        </w:rPr>
      </w:pPr>
    </w:p>
    <w:p w:rsidR="00521C67" w:rsidRDefault="00521C67" w:rsidP="00EE5B2E">
      <w:pPr>
        <w:pBdr>
          <w:bottom w:val="single" w:sz="12" w:space="1" w:color="auto"/>
          <w:between w:val="single" w:sz="12" w:space="1" w:color="auto"/>
        </w:pBdr>
        <w:jc w:val="both"/>
        <w:rPr>
          <w:rFonts w:ascii="Footlight MT Light" w:hAnsi="Footlight MT Light"/>
        </w:rPr>
      </w:pPr>
    </w:p>
    <w:p w:rsidR="00521C67" w:rsidRDefault="00521C67" w:rsidP="00EE5B2E">
      <w:pPr>
        <w:pBdr>
          <w:bottom w:val="single" w:sz="12" w:space="1" w:color="auto"/>
          <w:between w:val="single" w:sz="12" w:space="1" w:color="auto"/>
        </w:pBdr>
        <w:jc w:val="both"/>
        <w:rPr>
          <w:rFonts w:ascii="Footlight MT Light" w:hAnsi="Footlight MT Light"/>
        </w:rPr>
      </w:pPr>
    </w:p>
    <w:p w:rsidR="00521C67" w:rsidRDefault="00521C67" w:rsidP="00EE5B2E">
      <w:pPr>
        <w:pBdr>
          <w:bottom w:val="single" w:sz="12" w:space="1" w:color="auto"/>
          <w:between w:val="single" w:sz="12" w:space="1" w:color="auto"/>
        </w:pBdr>
        <w:jc w:val="both"/>
        <w:rPr>
          <w:rFonts w:ascii="Footlight MT Light" w:hAnsi="Footlight MT Light"/>
        </w:rPr>
      </w:pPr>
    </w:p>
    <w:p w:rsidR="00521C67" w:rsidRDefault="00521C67" w:rsidP="00EE5B2E">
      <w:pPr>
        <w:pBdr>
          <w:bottom w:val="single" w:sz="12" w:space="1" w:color="auto"/>
          <w:between w:val="single" w:sz="12" w:space="1" w:color="auto"/>
        </w:pBdr>
        <w:jc w:val="both"/>
        <w:rPr>
          <w:rFonts w:ascii="Footlight MT Light" w:hAnsi="Footlight MT Light"/>
        </w:rPr>
      </w:pPr>
    </w:p>
    <w:p w:rsidR="00521C67" w:rsidRDefault="00521C67" w:rsidP="00EE5B2E">
      <w:pPr>
        <w:pBdr>
          <w:bottom w:val="single" w:sz="12" w:space="1" w:color="auto"/>
          <w:between w:val="single" w:sz="12" w:space="1" w:color="auto"/>
        </w:pBdr>
        <w:jc w:val="both"/>
        <w:rPr>
          <w:rFonts w:ascii="Footlight MT Light" w:hAnsi="Footlight MT Light"/>
        </w:rPr>
      </w:pPr>
    </w:p>
    <w:p w:rsidR="00521C67" w:rsidRDefault="00521C67" w:rsidP="00EE5B2E">
      <w:pPr>
        <w:pBdr>
          <w:bottom w:val="single" w:sz="12" w:space="1" w:color="auto"/>
          <w:between w:val="single" w:sz="12" w:space="1" w:color="auto"/>
        </w:pBdr>
        <w:jc w:val="both"/>
        <w:rPr>
          <w:rFonts w:ascii="Footlight MT Light" w:hAnsi="Footlight MT Light"/>
        </w:rPr>
      </w:pPr>
    </w:p>
    <w:p w:rsidR="00521C67" w:rsidRDefault="00521C67" w:rsidP="00EE5B2E">
      <w:pPr>
        <w:pBdr>
          <w:bottom w:val="single" w:sz="12" w:space="1" w:color="auto"/>
          <w:between w:val="single" w:sz="12" w:space="1" w:color="auto"/>
        </w:pBdr>
        <w:jc w:val="both"/>
        <w:rPr>
          <w:rFonts w:ascii="Footlight MT Light" w:hAnsi="Footlight MT Light"/>
        </w:rPr>
      </w:pPr>
    </w:p>
    <w:p w:rsidR="00521C67" w:rsidRDefault="00521C67" w:rsidP="00EE5B2E">
      <w:pPr>
        <w:pBdr>
          <w:bottom w:val="single" w:sz="12" w:space="1" w:color="auto"/>
          <w:between w:val="single" w:sz="12" w:space="1" w:color="auto"/>
        </w:pBdr>
        <w:jc w:val="both"/>
        <w:rPr>
          <w:rFonts w:ascii="Footlight MT Light" w:hAnsi="Footlight MT Light"/>
        </w:rPr>
      </w:pPr>
    </w:p>
    <w:p w:rsidR="00521C67" w:rsidRDefault="00521C67" w:rsidP="00EE5B2E">
      <w:pPr>
        <w:pBdr>
          <w:bottom w:val="single" w:sz="12" w:space="1" w:color="auto"/>
          <w:between w:val="single" w:sz="12" w:space="1" w:color="auto"/>
        </w:pBdr>
        <w:jc w:val="both"/>
        <w:rPr>
          <w:rFonts w:ascii="Footlight MT Light" w:hAnsi="Footlight MT Light"/>
        </w:rPr>
      </w:pPr>
    </w:p>
    <w:p w:rsidR="00521C67" w:rsidRDefault="00521C67" w:rsidP="00EE5B2E">
      <w:pPr>
        <w:pBdr>
          <w:bottom w:val="single" w:sz="12" w:space="1" w:color="auto"/>
          <w:between w:val="single" w:sz="12" w:space="1" w:color="auto"/>
        </w:pBdr>
        <w:jc w:val="both"/>
        <w:rPr>
          <w:rFonts w:ascii="Footlight MT Light" w:hAnsi="Footlight MT Light"/>
        </w:rPr>
      </w:pPr>
    </w:p>
    <w:p w:rsidR="00521C67" w:rsidRDefault="00521C67" w:rsidP="00EE5B2E">
      <w:pPr>
        <w:pBdr>
          <w:bottom w:val="single" w:sz="12" w:space="1" w:color="auto"/>
          <w:between w:val="single" w:sz="12" w:space="1" w:color="auto"/>
        </w:pBdr>
        <w:jc w:val="both"/>
        <w:rPr>
          <w:rFonts w:ascii="Footlight MT Light" w:hAnsi="Footlight MT Light"/>
        </w:rPr>
      </w:pPr>
    </w:p>
    <w:p w:rsidR="00015E18" w:rsidRPr="001C6F01" w:rsidRDefault="00015E18" w:rsidP="00EE5B2E">
      <w:pPr>
        <w:jc w:val="both"/>
        <w:rPr>
          <w:rFonts w:ascii="Footlight MT Light" w:hAnsi="Footlight MT Light"/>
        </w:rPr>
      </w:pPr>
      <w:bookmarkStart w:id="0" w:name="_GoBack"/>
      <w:bookmarkEnd w:id="0"/>
    </w:p>
    <w:sectPr w:rsidR="00015E18" w:rsidRPr="001C6F01" w:rsidSect="007A032C">
      <w:pgSz w:w="16838" w:h="11906" w:orient="landscape"/>
      <w:pgMar w:top="720" w:right="720" w:bottom="720" w:left="720" w:header="709" w:footer="709" w:gutter="0"/>
      <w:cols w:num="3" w:space="113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448" w:rsidRDefault="00134448" w:rsidP="00786181">
      <w:r>
        <w:separator/>
      </w:r>
    </w:p>
  </w:endnote>
  <w:endnote w:type="continuationSeparator" w:id="0">
    <w:p w:rsidR="00134448" w:rsidRDefault="00134448" w:rsidP="00786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Tekton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093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448" w:rsidRDefault="00134448" w:rsidP="00786181">
      <w:r>
        <w:separator/>
      </w:r>
    </w:p>
  </w:footnote>
  <w:footnote w:type="continuationSeparator" w:id="0">
    <w:p w:rsidR="00134448" w:rsidRDefault="00134448" w:rsidP="007861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201E8"/>
    <w:multiLevelType w:val="multilevel"/>
    <w:tmpl w:val="7AF23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E56082"/>
    <w:multiLevelType w:val="hybridMultilevel"/>
    <w:tmpl w:val="DB74A9F0"/>
    <w:lvl w:ilvl="0" w:tplc="F06606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031AC3"/>
    <w:multiLevelType w:val="multilevel"/>
    <w:tmpl w:val="A33A7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34678B"/>
    <w:multiLevelType w:val="hybridMultilevel"/>
    <w:tmpl w:val="3C3A0A1C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092325"/>
    <w:multiLevelType w:val="hybridMultilevel"/>
    <w:tmpl w:val="D4E61D46"/>
    <w:lvl w:ilvl="0" w:tplc="04240009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F55330"/>
    <w:multiLevelType w:val="multilevel"/>
    <w:tmpl w:val="44A8696E"/>
    <w:lvl w:ilvl="0">
      <w:start w:val="1"/>
      <w:numFmt w:val="decimal"/>
      <w:lvlText w:val="%1."/>
      <w:lvlJc w:val="left"/>
      <w:pPr>
        <w:tabs>
          <w:tab w:val="num" w:pos="2771"/>
        </w:tabs>
        <w:ind w:left="2771" w:hanging="360"/>
      </w:pPr>
    </w:lvl>
    <w:lvl w:ilvl="1" w:tentative="1">
      <w:start w:val="1"/>
      <w:numFmt w:val="decimal"/>
      <w:lvlText w:val="%2."/>
      <w:lvlJc w:val="left"/>
      <w:pPr>
        <w:tabs>
          <w:tab w:val="num" w:pos="3491"/>
        </w:tabs>
        <w:ind w:left="3491" w:hanging="360"/>
      </w:pPr>
    </w:lvl>
    <w:lvl w:ilvl="2" w:tentative="1">
      <w:start w:val="1"/>
      <w:numFmt w:val="decimal"/>
      <w:lvlText w:val="%3."/>
      <w:lvlJc w:val="left"/>
      <w:pPr>
        <w:tabs>
          <w:tab w:val="num" w:pos="4211"/>
        </w:tabs>
        <w:ind w:left="4211" w:hanging="360"/>
      </w:pPr>
    </w:lvl>
    <w:lvl w:ilvl="3" w:tentative="1">
      <w:start w:val="1"/>
      <w:numFmt w:val="decimal"/>
      <w:lvlText w:val="%4."/>
      <w:lvlJc w:val="left"/>
      <w:pPr>
        <w:tabs>
          <w:tab w:val="num" w:pos="4931"/>
        </w:tabs>
        <w:ind w:left="4931" w:hanging="360"/>
      </w:pPr>
    </w:lvl>
    <w:lvl w:ilvl="4" w:tentative="1">
      <w:start w:val="1"/>
      <w:numFmt w:val="decimal"/>
      <w:lvlText w:val="%5."/>
      <w:lvlJc w:val="left"/>
      <w:pPr>
        <w:tabs>
          <w:tab w:val="num" w:pos="5651"/>
        </w:tabs>
        <w:ind w:left="5651" w:hanging="360"/>
      </w:pPr>
    </w:lvl>
    <w:lvl w:ilvl="5" w:tentative="1">
      <w:start w:val="1"/>
      <w:numFmt w:val="decimal"/>
      <w:lvlText w:val="%6."/>
      <w:lvlJc w:val="left"/>
      <w:pPr>
        <w:tabs>
          <w:tab w:val="num" w:pos="6371"/>
        </w:tabs>
        <w:ind w:left="6371" w:hanging="360"/>
      </w:pPr>
    </w:lvl>
    <w:lvl w:ilvl="6" w:tentative="1">
      <w:start w:val="1"/>
      <w:numFmt w:val="decimal"/>
      <w:lvlText w:val="%7."/>
      <w:lvlJc w:val="left"/>
      <w:pPr>
        <w:tabs>
          <w:tab w:val="num" w:pos="7091"/>
        </w:tabs>
        <w:ind w:left="7091" w:hanging="360"/>
      </w:pPr>
    </w:lvl>
    <w:lvl w:ilvl="7" w:tentative="1">
      <w:start w:val="1"/>
      <w:numFmt w:val="decimal"/>
      <w:lvlText w:val="%8."/>
      <w:lvlJc w:val="left"/>
      <w:pPr>
        <w:tabs>
          <w:tab w:val="num" w:pos="7811"/>
        </w:tabs>
        <w:ind w:left="7811" w:hanging="360"/>
      </w:pPr>
    </w:lvl>
    <w:lvl w:ilvl="8" w:tentative="1">
      <w:start w:val="1"/>
      <w:numFmt w:val="decimal"/>
      <w:lvlText w:val="%9."/>
      <w:lvlJc w:val="left"/>
      <w:pPr>
        <w:tabs>
          <w:tab w:val="num" w:pos="8531"/>
        </w:tabs>
        <w:ind w:left="8531" w:hanging="360"/>
      </w:pPr>
    </w:lvl>
  </w:abstractNum>
  <w:abstractNum w:abstractNumId="6">
    <w:nsid w:val="4BB816AF"/>
    <w:multiLevelType w:val="multilevel"/>
    <w:tmpl w:val="EAB48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6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A4E"/>
    <w:rsid w:val="00000A9D"/>
    <w:rsid w:val="00001588"/>
    <w:rsid w:val="00015E18"/>
    <w:rsid w:val="00041371"/>
    <w:rsid w:val="00054966"/>
    <w:rsid w:val="000767F0"/>
    <w:rsid w:val="00091449"/>
    <w:rsid w:val="000C7248"/>
    <w:rsid w:val="00117E7F"/>
    <w:rsid w:val="001238E7"/>
    <w:rsid w:val="001327A6"/>
    <w:rsid w:val="00134448"/>
    <w:rsid w:val="00141136"/>
    <w:rsid w:val="001A071E"/>
    <w:rsid w:val="001A0E0F"/>
    <w:rsid w:val="001B3920"/>
    <w:rsid w:val="001C6F01"/>
    <w:rsid w:val="001D0C5C"/>
    <w:rsid w:val="001D2F32"/>
    <w:rsid w:val="002072E1"/>
    <w:rsid w:val="00221A63"/>
    <w:rsid w:val="00245AD8"/>
    <w:rsid w:val="00250F11"/>
    <w:rsid w:val="002549B5"/>
    <w:rsid w:val="0026137A"/>
    <w:rsid w:val="002629E0"/>
    <w:rsid w:val="002703F2"/>
    <w:rsid w:val="00277994"/>
    <w:rsid w:val="002838A1"/>
    <w:rsid w:val="0029640A"/>
    <w:rsid w:val="002B1573"/>
    <w:rsid w:val="002B3DCB"/>
    <w:rsid w:val="002B3FAA"/>
    <w:rsid w:val="002B5410"/>
    <w:rsid w:val="002D4041"/>
    <w:rsid w:val="002D4BAE"/>
    <w:rsid w:val="002E4558"/>
    <w:rsid w:val="00311426"/>
    <w:rsid w:val="003149DE"/>
    <w:rsid w:val="003207FF"/>
    <w:rsid w:val="00322A4E"/>
    <w:rsid w:val="00326BB3"/>
    <w:rsid w:val="00353415"/>
    <w:rsid w:val="00357889"/>
    <w:rsid w:val="00376144"/>
    <w:rsid w:val="00383670"/>
    <w:rsid w:val="003A5530"/>
    <w:rsid w:val="003A68E3"/>
    <w:rsid w:val="003B2506"/>
    <w:rsid w:val="003C069D"/>
    <w:rsid w:val="003C3AEB"/>
    <w:rsid w:val="003E217E"/>
    <w:rsid w:val="003E6BAC"/>
    <w:rsid w:val="004238A5"/>
    <w:rsid w:val="004256FB"/>
    <w:rsid w:val="004315AA"/>
    <w:rsid w:val="004326DA"/>
    <w:rsid w:val="00462F91"/>
    <w:rsid w:val="004C7E6B"/>
    <w:rsid w:val="004D547B"/>
    <w:rsid w:val="004E695E"/>
    <w:rsid w:val="00500C3B"/>
    <w:rsid w:val="0051140C"/>
    <w:rsid w:val="00520AAE"/>
    <w:rsid w:val="00521C67"/>
    <w:rsid w:val="0052541E"/>
    <w:rsid w:val="00540D25"/>
    <w:rsid w:val="00573F9D"/>
    <w:rsid w:val="005862E3"/>
    <w:rsid w:val="00592E5F"/>
    <w:rsid w:val="005D57FD"/>
    <w:rsid w:val="005E1B46"/>
    <w:rsid w:val="00657B32"/>
    <w:rsid w:val="00683071"/>
    <w:rsid w:val="006844B5"/>
    <w:rsid w:val="006851FD"/>
    <w:rsid w:val="00694BCC"/>
    <w:rsid w:val="0069722F"/>
    <w:rsid w:val="006B1C27"/>
    <w:rsid w:val="006D32AF"/>
    <w:rsid w:val="006D47CB"/>
    <w:rsid w:val="007022CE"/>
    <w:rsid w:val="00702B2F"/>
    <w:rsid w:val="00741320"/>
    <w:rsid w:val="00753803"/>
    <w:rsid w:val="0077227A"/>
    <w:rsid w:val="0077767B"/>
    <w:rsid w:val="00786181"/>
    <w:rsid w:val="007869D2"/>
    <w:rsid w:val="00786D0C"/>
    <w:rsid w:val="007A032C"/>
    <w:rsid w:val="007A38A7"/>
    <w:rsid w:val="007A3F6E"/>
    <w:rsid w:val="007A5A8B"/>
    <w:rsid w:val="007B410B"/>
    <w:rsid w:val="007B476E"/>
    <w:rsid w:val="007B5641"/>
    <w:rsid w:val="007C716F"/>
    <w:rsid w:val="007C7C00"/>
    <w:rsid w:val="007E2D19"/>
    <w:rsid w:val="007F7A52"/>
    <w:rsid w:val="00801C41"/>
    <w:rsid w:val="00803161"/>
    <w:rsid w:val="00811B51"/>
    <w:rsid w:val="00815342"/>
    <w:rsid w:val="00850098"/>
    <w:rsid w:val="00852263"/>
    <w:rsid w:val="008524E9"/>
    <w:rsid w:val="0088113A"/>
    <w:rsid w:val="00891438"/>
    <w:rsid w:val="00893A21"/>
    <w:rsid w:val="008953A4"/>
    <w:rsid w:val="008B7290"/>
    <w:rsid w:val="008C1BA3"/>
    <w:rsid w:val="009149EB"/>
    <w:rsid w:val="00937D53"/>
    <w:rsid w:val="009472F0"/>
    <w:rsid w:val="00950729"/>
    <w:rsid w:val="00951CE8"/>
    <w:rsid w:val="00963942"/>
    <w:rsid w:val="009643ED"/>
    <w:rsid w:val="00970940"/>
    <w:rsid w:val="0097270F"/>
    <w:rsid w:val="00980A39"/>
    <w:rsid w:val="00985BE5"/>
    <w:rsid w:val="009B0B08"/>
    <w:rsid w:val="009C5EF9"/>
    <w:rsid w:val="009E2FD8"/>
    <w:rsid w:val="00A06C61"/>
    <w:rsid w:val="00A07F92"/>
    <w:rsid w:val="00A20839"/>
    <w:rsid w:val="00A35338"/>
    <w:rsid w:val="00A543EA"/>
    <w:rsid w:val="00A55B8F"/>
    <w:rsid w:val="00A87EAB"/>
    <w:rsid w:val="00AA7AED"/>
    <w:rsid w:val="00AD51FB"/>
    <w:rsid w:val="00AD6E8A"/>
    <w:rsid w:val="00AE65F9"/>
    <w:rsid w:val="00AF3301"/>
    <w:rsid w:val="00AF35F2"/>
    <w:rsid w:val="00B1100C"/>
    <w:rsid w:val="00B15355"/>
    <w:rsid w:val="00B22996"/>
    <w:rsid w:val="00B3025D"/>
    <w:rsid w:val="00B36342"/>
    <w:rsid w:val="00B572A7"/>
    <w:rsid w:val="00B765C5"/>
    <w:rsid w:val="00B8472D"/>
    <w:rsid w:val="00B9177E"/>
    <w:rsid w:val="00B92628"/>
    <w:rsid w:val="00B94212"/>
    <w:rsid w:val="00BA7A08"/>
    <w:rsid w:val="00BB261A"/>
    <w:rsid w:val="00BB6CA2"/>
    <w:rsid w:val="00BC0327"/>
    <w:rsid w:val="00BC15A6"/>
    <w:rsid w:val="00BF0B9F"/>
    <w:rsid w:val="00BF52AB"/>
    <w:rsid w:val="00C26CF3"/>
    <w:rsid w:val="00C36E1E"/>
    <w:rsid w:val="00C37A4E"/>
    <w:rsid w:val="00C65777"/>
    <w:rsid w:val="00C8172F"/>
    <w:rsid w:val="00CC260B"/>
    <w:rsid w:val="00CC69DD"/>
    <w:rsid w:val="00D16E19"/>
    <w:rsid w:val="00D173FA"/>
    <w:rsid w:val="00D21AC3"/>
    <w:rsid w:val="00D26A79"/>
    <w:rsid w:val="00D5100B"/>
    <w:rsid w:val="00D722E8"/>
    <w:rsid w:val="00D724A8"/>
    <w:rsid w:val="00D77EBB"/>
    <w:rsid w:val="00D85833"/>
    <w:rsid w:val="00DD1975"/>
    <w:rsid w:val="00DD40D3"/>
    <w:rsid w:val="00DE4AD6"/>
    <w:rsid w:val="00E229EB"/>
    <w:rsid w:val="00E342DF"/>
    <w:rsid w:val="00E50D5C"/>
    <w:rsid w:val="00E817CF"/>
    <w:rsid w:val="00E8424C"/>
    <w:rsid w:val="00EA1382"/>
    <w:rsid w:val="00EC0DF5"/>
    <w:rsid w:val="00EE5B2E"/>
    <w:rsid w:val="00EE7E54"/>
    <w:rsid w:val="00EF7BA1"/>
    <w:rsid w:val="00F04FB6"/>
    <w:rsid w:val="00F425A3"/>
    <w:rsid w:val="00F653C5"/>
    <w:rsid w:val="00F6737D"/>
    <w:rsid w:val="00F90078"/>
    <w:rsid w:val="00F90881"/>
    <w:rsid w:val="00F9463C"/>
    <w:rsid w:val="00F967F3"/>
    <w:rsid w:val="00FA7BCD"/>
    <w:rsid w:val="00FB2221"/>
    <w:rsid w:val="00FB535F"/>
    <w:rsid w:val="00FE4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E5B2E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semiHidden/>
    <w:rsid w:val="003C069D"/>
    <w:rPr>
      <w:rFonts w:ascii="Tahoma" w:hAnsi="Tahoma" w:cs="Tahoma"/>
      <w:sz w:val="16"/>
      <w:szCs w:val="16"/>
    </w:rPr>
  </w:style>
  <w:style w:type="character" w:styleId="Hiperpovezava">
    <w:name w:val="Hyperlink"/>
    <w:rsid w:val="0077227A"/>
    <w:rPr>
      <w:color w:val="0000FF"/>
      <w:u w:val="single"/>
    </w:rPr>
  </w:style>
  <w:style w:type="paragraph" w:styleId="Glava">
    <w:name w:val="header"/>
    <w:basedOn w:val="Navaden"/>
    <w:link w:val="GlavaZnak"/>
    <w:rsid w:val="00786181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rsid w:val="00786181"/>
    <w:rPr>
      <w:sz w:val="24"/>
      <w:szCs w:val="24"/>
    </w:rPr>
  </w:style>
  <w:style w:type="paragraph" w:styleId="Noga">
    <w:name w:val="footer"/>
    <w:basedOn w:val="Navaden"/>
    <w:link w:val="NogaZnak"/>
    <w:rsid w:val="00786181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rsid w:val="00786181"/>
    <w:rPr>
      <w:sz w:val="24"/>
      <w:szCs w:val="24"/>
    </w:rPr>
  </w:style>
  <w:style w:type="character" w:styleId="Krepko">
    <w:name w:val="Strong"/>
    <w:basedOn w:val="Privzetapisavaodstavka"/>
    <w:qFormat/>
    <w:rsid w:val="004238A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E5B2E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semiHidden/>
    <w:rsid w:val="003C069D"/>
    <w:rPr>
      <w:rFonts w:ascii="Tahoma" w:hAnsi="Tahoma" w:cs="Tahoma"/>
      <w:sz w:val="16"/>
      <w:szCs w:val="16"/>
    </w:rPr>
  </w:style>
  <w:style w:type="character" w:styleId="Hiperpovezava">
    <w:name w:val="Hyperlink"/>
    <w:rsid w:val="0077227A"/>
    <w:rPr>
      <w:color w:val="0000FF"/>
      <w:u w:val="single"/>
    </w:rPr>
  </w:style>
  <w:style w:type="paragraph" w:styleId="Glava">
    <w:name w:val="header"/>
    <w:basedOn w:val="Navaden"/>
    <w:link w:val="GlavaZnak"/>
    <w:rsid w:val="00786181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rsid w:val="00786181"/>
    <w:rPr>
      <w:sz w:val="24"/>
      <w:szCs w:val="24"/>
    </w:rPr>
  </w:style>
  <w:style w:type="paragraph" w:styleId="Noga">
    <w:name w:val="footer"/>
    <w:basedOn w:val="Navaden"/>
    <w:link w:val="NogaZnak"/>
    <w:rsid w:val="00786181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rsid w:val="00786181"/>
    <w:rPr>
      <w:sz w:val="24"/>
      <w:szCs w:val="24"/>
    </w:rPr>
  </w:style>
  <w:style w:type="character" w:styleId="Krepko">
    <w:name w:val="Strong"/>
    <w:basedOn w:val="Privzetapisavaodstavka"/>
    <w:qFormat/>
    <w:rsid w:val="004238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2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94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7962">
              <w:marLeft w:val="0"/>
              <w:marRight w:val="0"/>
              <w:marTop w:val="0"/>
              <w:marBottom w:val="0"/>
              <w:divBdr>
                <w:top w:val="single" w:sz="36" w:space="0" w:color="333333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90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2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48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92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80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89667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451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493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138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631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200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2460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1158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67287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559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7239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92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6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41572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83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892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716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406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29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75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010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5171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9882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41328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6670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1793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98648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09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63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56737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21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344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23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440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4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188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1100656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2560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3629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8524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1787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2016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22627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273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3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4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44809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16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27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3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522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9715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619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01218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951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157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4411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6669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329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954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09916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2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5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0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26292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00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663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163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486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8980900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7615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476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1185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0031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0904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92277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5609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dr.sik.si/si/kategorija/1597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9" Type="http://schemas.openxmlformats.org/officeDocument/2006/relationships/hyperlink" Target="https://www.google.si/url?sa=i&amp;rct=j&amp;q=&amp;esrc=s&amp;source=images&amp;cd=&amp;cad=rja&amp;uact=8&amp;ved=0ahUKEwjk-drDg9XPAhWEthQKHXAIBnwQjRwIBw&amp;url=http://www.emka.si/v-imenu-otroka-zepnica/PR/1986978&amp;bvm=bv.135475266,d.d24&amp;psig=AFQjCNHgAhs8LaFFr3pd5a800MyxE9NPxA&amp;ust=1476353502336919" TargetMode="External"/><Relationship Id="rId21" Type="http://schemas.openxmlformats.org/officeDocument/2006/relationships/hyperlink" Target="https://www.google.si/url?sa=i&amp;rct=j&amp;q=&amp;esrc=s&amp;source=images&amp;cd=&amp;cad=rja&amp;uact=8&amp;ved=0ahUKEwjshMaegtXPAhVBOBQKHYrbB2AQjRwIBw&amp;url=http://www.zalozba-chiara.si/zalozba-chiara/298-ocim-in-pankrt&amp;bvm=bv.135475266,d.d24&amp;psig=AFQjCNGmwdKYeivAftuwWAe5bgBEbEpkVA&amp;ust=1476353149948924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17.jpeg"/><Relationship Id="rId47" Type="http://schemas.openxmlformats.org/officeDocument/2006/relationships/image" Target="media/image20.png"/><Relationship Id="rId50" Type="http://schemas.openxmlformats.org/officeDocument/2006/relationships/image" Target="media/image22.jpeg"/><Relationship Id="rId55" Type="http://schemas.openxmlformats.org/officeDocument/2006/relationships/control" Target="activeX/activeX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hyperlink" Target="https://www.google.si/url?sa=i&amp;rct=j&amp;q=&amp;esrc=s&amp;source=images&amp;cd=&amp;cad=rja&amp;uact=8&amp;ved=0ahUKEwi3oPWXg9XPAhUHRhQKHeNZDkAQjRwIBw&amp;url=http://www.ka.se/yarden-en-berattelse-kristian-lundberg&amp;bvm=bv.135475266,d.d24&amp;psig=AFQjCNF8Ku4F4Ltg6SZnyToQeKyz3lg4WQ&amp;ust=1476353411221572" TargetMode="External"/><Relationship Id="rId41" Type="http://schemas.openxmlformats.org/officeDocument/2006/relationships/hyperlink" Target="https://www.google.si/url?sa=i&amp;rct=j&amp;q=&amp;esrc=s&amp;source=images&amp;cd=&amp;cad=rja&amp;uact=8&amp;ved=0ahUKEwjk4MKxg9XPAhWG0RQKHXkGC7sQjRwIBw&amp;url=http://www.emka.si/ne-premikaj-se/PR/1793449&amp;bvm=bv.135475266,d.d24&amp;psig=AFQjCNEQhBcipnRx2gQkLAtcgfiD14NSLw&amp;ust=1476353465261945" TargetMode="External"/><Relationship Id="rId54" Type="http://schemas.openxmlformats.org/officeDocument/2006/relationships/image" Target="media/image24.wmf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si/url?sa=i&amp;rct=j&amp;q=&amp;esrc=s&amp;source=images&amp;cd=&amp;cad=rja&amp;uact=8&amp;ved=0ahUKEwiB5tGv_9TPAhVDbxQKHamwAxMQjRwIBw&amp;url=http://www.emka.si/babica-vas-pozdravlja-in-se-opravicuje/PR/1984461&amp;bvm=bv.135475266,d.d24&amp;psig=AFQjCNEHj1WG6rR87txgpfDU-GXEFfanFQ&amp;ust=1476352259183614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37" Type="http://schemas.openxmlformats.org/officeDocument/2006/relationships/hyperlink" Target="https://www.google.si/url?sa=i&amp;rct=j&amp;q=&amp;esrc=s&amp;source=images&amp;cd=&amp;ved=0ahUKEwicgKXmg9XPAhUGtxQKHVf0C3YQjRwIBw&amp;url=http://www.dobreknjige.si/Knjiga.aspx?knjiga%3D1370&amp;bvm=bv.135475266,d.d24&amp;psig=AFQjCNF93uEJStNi3jodeIB-ol3-vNW7cA&amp;ust=1476353576291099" TargetMode="External"/><Relationship Id="rId40" Type="http://schemas.openxmlformats.org/officeDocument/2006/relationships/image" Target="media/image16.jpeg"/><Relationship Id="rId45" Type="http://schemas.openxmlformats.org/officeDocument/2006/relationships/hyperlink" Target="https://www.google.si/url?sa=i&amp;rct=j&amp;q=&amp;esrc=s&amp;source=images&amp;cd=&amp;cad=rja&amp;uact=8&amp;ved=0ahUKEwjg2ubVg9XPAhXEbxQKHWrQC5sQjRwIBw&amp;url=http://kon-teksti.blogspot.com/2016/09/zadnji-pobeg-ocetje-in-sinovi-beg-in.html&amp;bvm=bv.135475266,d.d24&amp;psig=AFQjCNE8dPQXK5XuzVJSQqvf7tJj-Lq0nw&amp;ust=1476353541652114" TargetMode="External"/><Relationship Id="rId53" Type="http://schemas.openxmlformats.org/officeDocument/2006/relationships/control" Target="activeX/activeX2.xml"/><Relationship Id="rId58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hyperlink" Target="https://www.google.si/url?sa=i&amp;rct=j&amp;q=&amp;esrc=s&amp;source=images&amp;cd=&amp;cad=rja&amp;uact=8&amp;ved=0ahUKEwid3Y-CgtXPAhVD7BQKHa3DC2IQjRwIBw&amp;url=http://www.dobreknjige.si/Knjiga.aspx?knjiga%3D2484&amp;bvm=bv.135475266,d.d24&amp;psig=AFQjCNFZRq29hmwmQ4Iz3Qo9vYungpNOjA&amp;ust=1476353094582240" TargetMode="External"/><Relationship Id="rId23" Type="http://schemas.openxmlformats.org/officeDocument/2006/relationships/hyperlink" Target="https://www.google.si/url?sa=i&amp;rct=j&amp;q=&amp;esrc=s&amp;source=images&amp;cd=&amp;cad=rja&amp;uact=8&amp;ved=0ahUKEwi1yO_tgdXPAhVGwBQKHZITD68QjRwIBw&amp;url=http://www.emka.si/nulta-stevilka/PR/2115121&amp;bvm=bv.135475266,d.d24&amp;psig=AFQjCNFethE5hYeVPZcOiDPuqYMaXn9adQ&amp;ust=1476353055163597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4.jpeg"/><Relationship Id="rId49" Type="http://schemas.openxmlformats.org/officeDocument/2006/relationships/control" Target="activeX/activeX1.xml"/><Relationship Id="rId57" Type="http://schemas.microsoft.com/office/2007/relationships/hdphoto" Target="media/hdphoto2.wdp"/><Relationship Id="rId61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://magiczneksiazki.blogspot.com/2015/12/guillaume-musso-potem.html" TargetMode="External"/><Relationship Id="rId31" Type="http://schemas.openxmlformats.org/officeDocument/2006/relationships/hyperlink" Target="https://www.google.si/url?sa=i&amp;rct=j&amp;q=&amp;esrc=s&amp;source=images&amp;cd=&amp;cad=rja&amp;uact=8&amp;ved=0ahUKEwj0mbuDg9XPAhVLQBQKHTBnBO0QjRwIBw&amp;url=http://www.bukla.si/?action%3Dbooks%26book_id%3D25660&amp;bvm=bv.135475266,d.d24&amp;psig=AFQjCNEa-S7Gi4j8XzlCOQ5E96pXWJsAPg&amp;ust=1476353368312129" TargetMode="External"/><Relationship Id="rId44" Type="http://schemas.openxmlformats.org/officeDocument/2006/relationships/image" Target="media/image18.jpeg"/><Relationship Id="rId52" Type="http://schemas.openxmlformats.org/officeDocument/2006/relationships/image" Target="media/image23.wmf"/><Relationship Id="rId60" Type="http://schemas.openxmlformats.org/officeDocument/2006/relationships/image" Target="https://dncache-mauganscorp.netdna-ssl.com/thumbseg/1473/1473082-bigthumbnail.jpg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google.si/url?sa=i&amp;rct=j&amp;q=&amp;esrc=s&amp;source=images&amp;cd=&amp;cad=rja&amp;uact=8&amp;ved=0ahUKEwibvLbr_9TPAhUH6RQKHXj8BIoQjRwIBw&amp;url=http://www.mladinska.com/poletno_branje?redirect%3DTrue&amp;bvm=bv.135475266,d.d24&amp;psig=AFQjCNH2Kxrgn8XKSWZxZKwwTsnnOMCitQ&amp;ust=1476352468745174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hyperlink" Target="https://www.google.si/url?sa=i&amp;rct=j&amp;q=&amp;esrc=s&amp;source=images&amp;cd=&amp;cad=rja&amp;uact=8&amp;ved=0ahUKEwjFxrXIgtXPAhXJ0RQKHYvUCIQQjRwIBw&amp;url=http://govori.se/zanimivosti/knjiga-ki-jo-bomo-brali-to-jesen-nenavadno-romanje-harolda-frya/&amp;bvm=bv.135475266,d.d24&amp;psig=AFQjCNFdQeYEtO-L-il8gu4kDOFXu-kryg&amp;ust=1476353244491052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s://www.google.si/url?sa=i&amp;rct=j&amp;q=&amp;esrc=s&amp;source=images&amp;cd=&amp;cad=rja&amp;uact=8&amp;ved=0ahUKEwiWsd_5htXPAhULuhQKHZBwBOIQjRwIBw&amp;url=http://www.emka.si/korenine-oljcnega-drevesa-zepna-knjiga/PR/1972237&amp;bvm=bv.135475266,d.d24&amp;psig=AFQjCNESpXcJNO2sCRxZSj8FeOZknCdQFQ&amp;ust=1476354421570362" TargetMode="External"/><Relationship Id="rId43" Type="http://schemas.openxmlformats.org/officeDocument/2006/relationships/hyperlink" Target="https://www.google.si/url?sa=i&amp;rct=j&amp;q=&amp;esrc=s&amp;source=images&amp;cd=&amp;cad=rja&amp;uact=8&amp;ved=0ahUKEwiPqayRhNXPAhXMuRQKHVLDAj4QjRwIBw&amp;url=http://www.bukla.si/?action%3Dbooks%26book_id%3D25829&amp;bvm=bv.135475266,d.d24&amp;psig=AFQjCNH4otGY3iMDwLqlAsU8HkK3oP9WVA&amp;ust=1476353667250128" TargetMode="External"/><Relationship Id="rId48" Type="http://schemas.openxmlformats.org/officeDocument/2006/relationships/image" Target="media/image21.wmf"/><Relationship Id="rId56" Type="http://schemas.openxmlformats.org/officeDocument/2006/relationships/image" Target="media/image25.png"/><Relationship Id="rId8" Type="http://schemas.openxmlformats.org/officeDocument/2006/relationships/endnotes" Target="endnotes.xml"/><Relationship Id="rId51" Type="http://schemas.microsoft.com/office/2007/relationships/hdphoto" Target="media/hdphoto1.wdp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hyperlink" Target="https://www.google.si/url?sa=i&amp;rct=j&amp;q=&amp;esrc=s&amp;source=images&amp;cd=&amp;cad=rja&amp;uact=8&amp;ved=0ahUKEwiSurS-hNXPAhVGGhQKHcCgA-IQjRwIBw&amp;url=http://www.zalozbamis.com/knjiga/poker-z-niclami/&amp;bvm=bv.135475266,d.d24&amp;psig=AFQjCNGyjqxy1Wmrv3FOFGTNAn50xsTQWg&amp;ust=1476353759501298" TargetMode="External"/><Relationship Id="rId25" Type="http://schemas.openxmlformats.org/officeDocument/2006/relationships/hyperlink" Target="https://www.google.si/url?sa=i&amp;rct=j&amp;q=&amp;esrc=s&amp;source=images&amp;cd=&amp;cad=rja&amp;uact=8&amp;ved=0ahUKEwjxifCwgtXPAhUFWxQKHaIVAt8QjRwIBw&amp;url=http://www.galarna.si/katalog/15/romani&amp;bvm=bv.135475266,d.d24&amp;psig=AFQjCNFyj36rHGKUjDY2p2vRkOWUKo6A1g&amp;ust=1476353190561834" TargetMode="External"/><Relationship Id="rId33" Type="http://schemas.openxmlformats.org/officeDocument/2006/relationships/hyperlink" Target="https://www.google.si/url?sa=i&amp;rct=j&amp;q=&amp;esrc=s&amp;source=images&amp;cd=&amp;cad=rja&amp;uact=8&amp;ved=0ahUKEwjUoPyHgNXPAhXCbhQKHW_bDDgQjRwIBw&amp;url=http://www.zalozbamis.com/knjiga/pevci-pozabljenih-pesmi-/&amp;bvm=bv.135475266,d.d24&amp;psig=AFQjCNEmG2LRMRvQ53yrZDcizBCtkjNGMA&amp;ust=1476352571907168" TargetMode="External"/><Relationship Id="rId38" Type="http://schemas.openxmlformats.org/officeDocument/2006/relationships/image" Target="media/image15.jpeg"/><Relationship Id="rId46" Type="http://schemas.openxmlformats.org/officeDocument/2006/relationships/image" Target="media/image19.jpeg"/><Relationship Id="rId59" Type="http://schemas.microsoft.com/office/2007/relationships/hdphoto" Target="media/hdphoto3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ntor\Desktop\zlo&#382;enka%20bz%20odrasli\BZO%20zlo&#382;enka%202016-17%20(2).dotx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C4044-509B-4A0B-B871-A7C009D30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BZO zloženka 2016-17 (2).dotx</Template>
  <TotalTime>1</TotalTime>
  <Pages>2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Skozi petindvajset črk slovenske abecede ali poljubno število črk ali pismenk kakega drugega jezika nam je dano potovati in leteti, razumeti, spoznavati in slutiti, misliti in hrepeneti</vt:lpstr>
    </vt:vector>
  </TitlesOfParts>
  <Company>Ljudska knjižnica Metlika</Company>
  <LinksUpToDate>false</LinksUpToDate>
  <CharactersWithSpaces>2582</CharactersWithSpaces>
  <SharedDoc>false</SharedDoc>
  <HLinks>
    <vt:vector size="6" baseType="variant">
      <vt:variant>
        <vt:i4>3473492</vt:i4>
      </vt:variant>
      <vt:variant>
        <vt:i4>0</vt:i4>
      </vt:variant>
      <vt:variant>
        <vt:i4>0</vt:i4>
      </vt:variant>
      <vt:variant>
        <vt:i4>5</vt:i4>
      </vt:variant>
      <vt:variant>
        <vt:lpwstr>http://www.google.si/url?sa=i&amp;rct=j&amp;q=&amp;esrc=s&amp;frm=1&amp;source=images&amp;cd=&amp;cad=rja&amp;docid=F5Hd4DVLzzExCM&amp;tbnid=pMvW1JEW5T4HNM:&amp;ved=0CAUQjRw&amp;url=http://spookymrsgreen.wordpress.com/&amp;ei=NP5wUoSAEs_Rsgbwt4GQBw&amp;psig=AFQjCNFhWnN-aGDzIZr-fIua0MtwuXd1yQ&amp;ust=1383223192392478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Skozi petindvajset črk slovenske abecede ali poljubno število črk ali pismenk kakega drugega jezika nam je dano potovati in leteti, razumeti, spoznavati in slutiti, misliti in hrepeneti</dc:title>
  <dc:creator>Mentor</dc:creator>
  <cp:lastModifiedBy>Gabriela</cp:lastModifiedBy>
  <cp:revision>2</cp:revision>
  <cp:lastPrinted>2016-10-14T08:21:00Z</cp:lastPrinted>
  <dcterms:created xsi:type="dcterms:W3CDTF">2016-10-14T08:45:00Z</dcterms:created>
  <dcterms:modified xsi:type="dcterms:W3CDTF">2016-10-14T08:45:00Z</dcterms:modified>
</cp:coreProperties>
</file>